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E40" w14:textId="3361BA71" w:rsidR="007A4C64" w:rsidRPr="00152405" w:rsidRDefault="00471826" w:rsidP="007A4C64">
      <w:pPr>
        <w:spacing w:after="0"/>
        <w:jc w:val="center"/>
        <w:rPr>
          <w:rFonts w:cstheme="minorHAnsi"/>
          <w:b/>
        </w:rPr>
      </w:pPr>
      <w:r w:rsidRPr="00152405">
        <w:rPr>
          <w:rFonts w:cstheme="minorHAnsi"/>
          <w:b/>
        </w:rPr>
        <w:t>Administration Team Leader</w:t>
      </w:r>
      <w:r w:rsidR="00A36302">
        <w:rPr>
          <w:rFonts w:cstheme="minorHAnsi"/>
          <w:b/>
        </w:rPr>
        <w:t xml:space="preserve"> (Re-advertisement)</w:t>
      </w:r>
    </w:p>
    <w:p w14:paraId="0D6050D4" w14:textId="77777777" w:rsidR="00FA2EA7" w:rsidRPr="00152405" w:rsidRDefault="00705642" w:rsidP="00A5326A">
      <w:pPr>
        <w:spacing w:after="0"/>
        <w:jc w:val="center"/>
        <w:rPr>
          <w:rFonts w:cstheme="minorHAnsi"/>
        </w:rPr>
      </w:pPr>
      <w:r w:rsidRPr="00152405">
        <w:rPr>
          <w:rFonts w:cstheme="minorHAnsi"/>
          <w:b/>
        </w:rPr>
        <w:t>Syria</w:t>
      </w:r>
      <w:r w:rsidR="00D22826" w:rsidRPr="00152405">
        <w:rPr>
          <w:rFonts w:cstheme="minorHAnsi"/>
          <w:b/>
        </w:rPr>
        <w:t xml:space="preserve"> - </w:t>
      </w:r>
      <w:r w:rsidR="002D5B54" w:rsidRPr="00152405">
        <w:rPr>
          <w:rFonts w:cstheme="minorHAnsi"/>
          <w:b/>
        </w:rPr>
        <w:t>Damascus</w:t>
      </w:r>
    </w:p>
    <w:p w14:paraId="430986FE" w14:textId="77777777" w:rsidR="00FA2EA7" w:rsidRPr="00152405" w:rsidRDefault="00FA2EA7" w:rsidP="00BB011E">
      <w:pPr>
        <w:spacing w:after="0"/>
        <w:jc w:val="center"/>
        <w:rPr>
          <w:rFonts w:cstheme="minorHAnsi"/>
        </w:rPr>
      </w:pPr>
    </w:p>
    <w:p w14:paraId="5F8C9E08" w14:textId="77777777" w:rsidR="00FA2EA7" w:rsidRPr="00152405" w:rsidRDefault="00FA2EA7" w:rsidP="00FA2EA7">
      <w:pPr>
        <w:spacing w:after="0"/>
        <w:rPr>
          <w:rFonts w:cstheme="minorHAnsi"/>
          <w:b/>
          <w:lang w:val="en-US"/>
        </w:rPr>
      </w:pPr>
      <w:r w:rsidRPr="00152405">
        <w:rPr>
          <w:rFonts w:cstheme="minorHAnsi"/>
          <w:b/>
          <w:lang w:val="en-US"/>
        </w:rPr>
        <w:t>Who are we?</w:t>
      </w:r>
    </w:p>
    <w:p w14:paraId="309777FE" w14:textId="77777777" w:rsidR="00BA269C" w:rsidRPr="00152405" w:rsidRDefault="00BA269C" w:rsidP="00FA2EA7">
      <w:pPr>
        <w:spacing w:after="0"/>
        <w:rPr>
          <w:rFonts w:cstheme="minorHAnsi"/>
          <w:b/>
          <w:lang w:val="en-US"/>
        </w:rPr>
      </w:pPr>
    </w:p>
    <w:p w14:paraId="3804777E" w14:textId="77777777" w:rsidR="00E541E0" w:rsidRPr="00152405" w:rsidRDefault="00E541E0" w:rsidP="00E541E0">
      <w:pPr>
        <w:pStyle w:val="NormalWeb"/>
        <w:spacing w:after="0"/>
        <w:jc w:val="both"/>
        <w:rPr>
          <w:rFonts w:asciiTheme="minorHAnsi" w:hAnsiTheme="minorHAnsi" w:cstheme="minorHAnsi"/>
          <w:sz w:val="22"/>
          <w:szCs w:val="22"/>
        </w:rPr>
      </w:pPr>
      <w:r w:rsidRPr="00152405">
        <w:rPr>
          <w:rFonts w:asciiTheme="minorHAnsi" w:hAnsiTheme="minorHAnsi" w:cstheme="minorHAnsi"/>
          <w:sz w:val="22"/>
          <w:szCs w:val="22"/>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1E68EFA6" w14:textId="77777777" w:rsidR="00E541E0" w:rsidRPr="00152405" w:rsidRDefault="00E541E0" w:rsidP="00E541E0">
      <w:pPr>
        <w:pStyle w:val="NormalWeb"/>
        <w:spacing w:after="0"/>
        <w:jc w:val="both"/>
        <w:rPr>
          <w:rFonts w:asciiTheme="minorHAnsi" w:hAnsiTheme="minorHAnsi" w:cstheme="minorHAnsi"/>
          <w:sz w:val="22"/>
          <w:szCs w:val="22"/>
        </w:rPr>
      </w:pPr>
      <w:r w:rsidRPr="00152405">
        <w:rPr>
          <w:rFonts w:asciiTheme="minorHAnsi" w:hAnsiTheme="minorHAnsi" w:cstheme="minorHAnsi"/>
          <w:sz w:val="22"/>
          <w:szCs w:val="22"/>
        </w:rPr>
        <w:t>The Danish Refugee Council was founded in Denmark in 1956 and has since grown to become an international humanitarian organization with more than 7,000 staff and 8,000 volunteers. Our vision is a dignified life for all displaced.</w:t>
      </w:r>
    </w:p>
    <w:p w14:paraId="5B9291CF" w14:textId="77777777" w:rsidR="00E541E0" w:rsidRPr="00152405" w:rsidRDefault="00E541E0" w:rsidP="00E541E0">
      <w:pPr>
        <w:pStyle w:val="NormalWeb"/>
        <w:spacing w:after="0"/>
        <w:jc w:val="both"/>
        <w:rPr>
          <w:rFonts w:asciiTheme="minorHAnsi" w:hAnsiTheme="minorHAnsi" w:cstheme="minorHAnsi"/>
          <w:sz w:val="22"/>
          <w:szCs w:val="22"/>
        </w:rPr>
      </w:pPr>
      <w:r w:rsidRPr="00152405">
        <w:rPr>
          <w:rFonts w:asciiTheme="minorHAnsi" w:hAnsiTheme="minorHAnsi" w:cstheme="minorHAnsi"/>
          <w:sz w:val="22"/>
          <w:szCs w:val="22"/>
        </w:rPr>
        <w:t>All of our efforts are based on our value compass: humanity, respect, independence and neutrality, participation, and honesty and transparency.</w:t>
      </w:r>
    </w:p>
    <w:p w14:paraId="4833420E" w14:textId="77777777" w:rsidR="00E541E0" w:rsidRPr="00152405" w:rsidRDefault="00E541E0" w:rsidP="00E541E0">
      <w:pPr>
        <w:pStyle w:val="NormalWeb"/>
        <w:spacing w:after="0"/>
        <w:jc w:val="both"/>
        <w:rPr>
          <w:rFonts w:asciiTheme="minorHAnsi" w:hAnsiTheme="minorHAnsi" w:cstheme="minorHAnsi"/>
          <w:sz w:val="22"/>
          <w:szCs w:val="22"/>
        </w:rPr>
      </w:pPr>
    </w:p>
    <w:p w14:paraId="2A7EB976" w14:textId="20F0928F" w:rsidR="00705642" w:rsidRPr="00152405" w:rsidRDefault="00705642" w:rsidP="00E541E0">
      <w:pPr>
        <w:pStyle w:val="NormalWeb"/>
        <w:spacing w:after="0"/>
        <w:jc w:val="both"/>
        <w:rPr>
          <w:rFonts w:asciiTheme="minorHAnsi" w:hAnsiTheme="minorHAnsi" w:cstheme="minorHAnsi"/>
          <w:b/>
          <w:bCs/>
          <w:sz w:val="22"/>
          <w:szCs w:val="22"/>
        </w:rPr>
      </w:pPr>
      <w:r w:rsidRPr="00152405">
        <w:rPr>
          <w:rFonts w:asciiTheme="minorHAnsi" w:hAnsiTheme="minorHAnsi" w:cstheme="minorHAnsi"/>
          <w:b/>
          <w:bCs/>
          <w:sz w:val="22"/>
          <w:szCs w:val="22"/>
        </w:rPr>
        <w:t>DRC Syria</w:t>
      </w:r>
    </w:p>
    <w:p w14:paraId="5A9DBF47" w14:textId="77777777" w:rsidR="00BA269C" w:rsidRPr="00152405" w:rsidRDefault="00BA269C" w:rsidP="00705642">
      <w:pPr>
        <w:pStyle w:val="NormalWeb"/>
        <w:spacing w:after="0"/>
        <w:jc w:val="both"/>
        <w:rPr>
          <w:rFonts w:asciiTheme="minorHAnsi" w:hAnsiTheme="minorHAnsi" w:cstheme="minorHAnsi"/>
          <w:b/>
          <w:bCs/>
          <w:sz w:val="22"/>
          <w:szCs w:val="22"/>
        </w:rPr>
      </w:pPr>
    </w:p>
    <w:p w14:paraId="5880A9D1" w14:textId="77777777" w:rsidR="00E541E0" w:rsidRPr="00152405" w:rsidRDefault="00E541E0" w:rsidP="00E541E0">
      <w:pPr>
        <w:spacing w:after="0"/>
        <w:rPr>
          <w:rFonts w:cstheme="minorHAnsi"/>
        </w:rPr>
      </w:pPr>
      <w:r w:rsidRPr="00152405">
        <w:rPr>
          <w:rFonts w:cstheme="minorHAnsi"/>
          <w:b/>
          <w:bCs/>
        </w:rPr>
        <w:t>DRC has been operating in Syria since 2008</w:t>
      </w:r>
      <w:r w:rsidRPr="00152405">
        <w:rPr>
          <w:rFonts w:cstheme="minorHAnsi"/>
        </w:rPr>
        <w:t>, initially responding to the Iraqi refugee crisis before pivoting to a full-scale response to the Syria crisis from 2011 onwards. Our work encompasses the full cycle of displacement—responding to</w:t>
      </w:r>
      <w:r w:rsidRPr="00152405">
        <w:rPr>
          <w:rFonts w:cstheme="minorHAnsi"/>
          <w:b/>
          <w:bCs/>
        </w:rPr>
        <w:t xml:space="preserve"> life-saving humanitarian needs </w:t>
      </w:r>
      <w:r w:rsidRPr="00152405">
        <w:rPr>
          <w:rFonts w:cstheme="minorHAnsi"/>
        </w:rPr>
        <w:t>and supporting community recovery until</w:t>
      </w:r>
      <w:r w:rsidRPr="00152405">
        <w:rPr>
          <w:rFonts w:cstheme="minorHAnsi"/>
          <w:b/>
          <w:bCs/>
        </w:rPr>
        <w:t xml:space="preserve"> durable solutions can be achieved</w:t>
      </w:r>
      <w:r w:rsidRPr="00152405">
        <w:rPr>
          <w:rFonts w:cstheme="minorHAnsi"/>
        </w:rPr>
        <w:t>.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5AFF9D94" w14:textId="77777777" w:rsidR="00E541E0" w:rsidRPr="00152405" w:rsidRDefault="00E541E0" w:rsidP="00E541E0">
      <w:pPr>
        <w:spacing w:after="0"/>
        <w:rPr>
          <w:rFonts w:cstheme="minorHAnsi"/>
        </w:rPr>
      </w:pPr>
    </w:p>
    <w:p w14:paraId="1B4D0AC3" w14:textId="77777777" w:rsidR="00E541E0" w:rsidRPr="00152405" w:rsidRDefault="00E541E0" w:rsidP="00E541E0">
      <w:pPr>
        <w:spacing w:after="0"/>
        <w:rPr>
          <w:rFonts w:cstheme="minorHAnsi"/>
        </w:rPr>
      </w:pPr>
      <w:r w:rsidRPr="00152405">
        <w:rPr>
          <w:rFonts w:cstheme="minorHAnsi"/>
        </w:rPr>
        <w:t xml:space="preserve">With an established rapid response mechanism, DRC can </w:t>
      </w:r>
      <w:r w:rsidRPr="00152405">
        <w:rPr>
          <w:rFonts w:cstheme="minorHAnsi"/>
          <w:b/>
          <w:bCs/>
        </w:rPr>
        <w:t>rapidly respond to emerging crises and shocks</w:t>
      </w:r>
      <w:r w:rsidRPr="00152405">
        <w:rPr>
          <w:rFonts w:cstheme="minorHAnsi"/>
        </w:rPr>
        <w:t xml:space="preserve"> to meet </w:t>
      </w:r>
      <w:r w:rsidRPr="00152405">
        <w:rPr>
          <w:rFonts w:cstheme="minorHAnsi"/>
          <w:b/>
          <w:bCs/>
        </w:rPr>
        <w:t>acute emergency needs</w:t>
      </w:r>
      <w:r w:rsidRPr="00152405">
        <w:rPr>
          <w:rFonts w:cstheme="minorHAnsi"/>
        </w:rPr>
        <w:t xml:space="preserve">. Recognizing the significant need for </w:t>
      </w:r>
      <w:r w:rsidRPr="00152405">
        <w:rPr>
          <w:rFonts w:cstheme="minorHAnsi"/>
          <w:b/>
          <w:bCs/>
        </w:rPr>
        <w:t>early recovery and resilience programming</w:t>
      </w:r>
      <w:r w:rsidRPr="00152405">
        <w:rPr>
          <w:rFonts w:cstheme="minorHAnsi"/>
        </w:rPr>
        <w:t xml:space="preserve"> to ensure dignified, sustainable, and cost-effective solutions for fragile communities, DRC’s programmes foster resilience for individuals and communities in situations of protracted displacement and during the initial stages of post-conflict recovery, towards a </w:t>
      </w:r>
      <w:r w:rsidRPr="00152405">
        <w:rPr>
          <w:rFonts w:cstheme="minorHAnsi"/>
          <w:b/>
          <w:bCs/>
        </w:rPr>
        <w:t>durable solution of their choice</w:t>
      </w:r>
      <w:r w:rsidRPr="00152405">
        <w:rPr>
          <w:rFonts w:cstheme="minorHAnsi"/>
        </w:rPr>
        <w:t xml:space="preserve">. With active portfolios in the neighboring countries of Jordan, Lebanon, Türkiye and Iraq, DRC offers a </w:t>
      </w:r>
      <w:r w:rsidRPr="00152405">
        <w:rPr>
          <w:rFonts w:cstheme="minorHAnsi"/>
          <w:b/>
          <w:bCs/>
        </w:rPr>
        <w:t>cross-border, regional response</w:t>
      </w:r>
      <w:r w:rsidRPr="00152405">
        <w:rPr>
          <w:rFonts w:cstheme="minorHAnsi"/>
        </w:rPr>
        <w:t xml:space="preserve"> to the Syria crisis, through cross-border protection monitoring, advocacy, and trends analysis.</w:t>
      </w:r>
    </w:p>
    <w:p w14:paraId="2DB9E23E" w14:textId="77777777" w:rsidR="00E541E0" w:rsidRPr="00152405" w:rsidRDefault="00E541E0" w:rsidP="00A0420E">
      <w:pPr>
        <w:jc w:val="both"/>
        <w:rPr>
          <w:rFonts w:cstheme="minorHAnsi"/>
          <w:b/>
        </w:rPr>
      </w:pPr>
    </w:p>
    <w:p w14:paraId="74E8EC8A" w14:textId="65A95F4C" w:rsidR="00A5326A" w:rsidRPr="00152405" w:rsidRDefault="00A5326A" w:rsidP="00A0420E">
      <w:pPr>
        <w:jc w:val="both"/>
        <w:rPr>
          <w:rFonts w:cstheme="minorHAnsi"/>
          <w:b/>
          <w:lang w:val="en-US"/>
        </w:rPr>
      </w:pPr>
      <w:r w:rsidRPr="00152405">
        <w:rPr>
          <w:rFonts w:cstheme="minorHAnsi"/>
          <w:b/>
          <w:lang w:val="en-US"/>
        </w:rPr>
        <w:t>About the job:</w:t>
      </w:r>
    </w:p>
    <w:p w14:paraId="165E8682" w14:textId="4569C418" w:rsidR="00C1020E" w:rsidRPr="00152405" w:rsidRDefault="008F7349" w:rsidP="003A00B8">
      <w:pPr>
        <w:jc w:val="both"/>
        <w:rPr>
          <w:rFonts w:cstheme="minorHAnsi"/>
          <w:bCs/>
          <w:lang w:val="en-US"/>
        </w:rPr>
      </w:pPr>
      <w:r w:rsidRPr="00152405">
        <w:rPr>
          <w:rFonts w:cstheme="minorHAnsi"/>
          <w:bCs/>
          <w:lang w:val="en-US"/>
        </w:rPr>
        <w:t xml:space="preserve">Responsible for ensuring efficient management and planning of admin support functions. He/she will ensure effective management of DRC facilities such as offices and guesthouses, </w:t>
      </w:r>
      <w:proofErr w:type="gramStart"/>
      <w:r w:rsidRPr="00152405">
        <w:rPr>
          <w:rFonts w:cstheme="minorHAnsi"/>
          <w:bCs/>
          <w:lang w:val="en-US"/>
        </w:rPr>
        <w:t>and,</w:t>
      </w:r>
      <w:proofErr w:type="gramEnd"/>
      <w:r w:rsidRPr="00152405">
        <w:rPr>
          <w:rFonts w:cstheme="minorHAnsi"/>
          <w:bCs/>
          <w:lang w:val="en-US"/>
        </w:rPr>
        <w:t xml:space="preserve"> management of visitor support services and guest assistance. He/she is also responsible for maintaining and increasing the performance quality of the admin team and ensuring stakeholder satisfaction by exercising service-oriented practices.</w:t>
      </w:r>
      <w:r w:rsidR="00C1020E" w:rsidRPr="00152405">
        <w:rPr>
          <w:rFonts w:cstheme="minorHAnsi"/>
          <w:bCs/>
          <w:lang w:val="en-US"/>
        </w:rPr>
        <w:t xml:space="preserve"> </w:t>
      </w:r>
    </w:p>
    <w:p w14:paraId="60034A28" w14:textId="7E517766" w:rsidR="003A00B8" w:rsidRPr="00152405" w:rsidRDefault="00906E1E" w:rsidP="003A00B8">
      <w:pPr>
        <w:jc w:val="both"/>
        <w:rPr>
          <w:rFonts w:cstheme="minorHAnsi"/>
          <w:b/>
          <w:u w:val="single"/>
          <w:lang w:val="en-US"/>
        </w:rPr>
      </w:pPr>
      <w:r w:rsidRPr="00152405">
        <w:rPr>
          <w:rFonts w:cstheme="minorHAnsi"/>
          <w:b/>
          <w:u w:val="single"/>
          <w:lang w:val="en-US"/>
        </w:rPr>
        <w:t>Respo</w:t>
      </w:r>
      <w:r w:rsidR="00FA2EA7" w:rsidRPr="00152405">
        <w:rPr>
          <w:rFonts w:cstheme="minorHAnsi"/>
          <w:b/>
          <w:u w:val="single"/>
          <w:lang w:val="en-US"/>
        </w:rPr>
        <w:t>nsibilities</w:t>
      </w:r>
      <w:r w:rsidR="00BA269C" w:rsidRPr="00152405">
        <w:rPr>
          <w:rFonts w:cstheme="minorHAnsi"/>
          <w:b/>
          <w:u w:val="single"/>
          <w:lang w:val="en-US"/>
        </w:rPr>
        <w:t>:</w:t>
      </w:r>
    </w:p>
    <w:p w14:paraId="032716D9" w14:textId="7A047B52" w:rsidR="00294914" w:rsidRPr="00152405" w:rsidRDefault="00130519" w:rsidP="00814CCA">
      <w:pPr>
        <w:tabs>
          <w:tab w:val="center" w:pos="5287"/>
        </w:tabs>
        <w:rPr>
          <w:rFonts w:cstheme="minorHAnsi"/>
          <w:b/>
          <w:bCs/>
        </w:rPr>
      </w:pPr>
      <w:r w:rsidRPr="00152405">
        <w:rPr>
          <w:rFonts w:cstheme="minorHAnsi"/>
          <w:b/>
          <w:bCs/>
        </w:rPr>
        <w:lastRenderedPageBreak/>
        <w:t>Administration &amp; Office Management</w:t>
      </w:r>
      <w:r w:rsidR="007441E9" w:rsidRPr="00152405">
        <w:rPr>
          <w:rFonts w:cstheme="minorHAnsi"/>
          <w:b/>
        </w:rPr>
        <w:t>:</w:t>
      </w:r>
    </w:p>
    <w:p w14:paraId="108CEF12" w14:textId="77777777" w:rsidR="0072186D" w:rsidRPr="00152405" w:rsidRDefault="0072186D" w:rsidP="00152405">
      <w:pPr>
        <w:pStyle w:val="ListParagraph"/>
        <w:numPr>
          <w:ilvl w:val="0"/>
          <w:numId w:val="29"/>
        </w:numPr>
        <w:rPr>
          <w:rFonts w:cstheme="minorHAnsi"/>
        </w:rPr>
      </w:pPr>
      <w:r w:rsidRPr="00152405">
        <w:rPr>
          <w:rFonts w:cstheme="minorHAnsi"/>
        </w:rPr>
        <w:t>Ensure the office environment is well</w:t>
      </w:r>
      <w:r w:rsidRPr="00152405">
        <w:rPr>
          <w:rFonts w:cstheme="minorHAnsi"/>
        </w:rPr>
        <w:noBreakHyphen/>
        <w:t xml:space="preserve">maintained, clean, safe, and fully functional at all times. </w:t>
      </w:r>
    </w:p>
    <w:p w14:paraId="09BC3067" w14:textId="77777777" w:rsidR="0072186D" w:rsidRPr="00152405" w:rsidRDefault="0072186D" w:rsidP="00152405">
      <w:pPr>
        <w:pStyle w:val="ListParagraph"/>
        <w:numPr>
          <w:ilvl w:val="0"/>
          <w:numId w:val="29"/>
        </w:numPr>
        <w:rPr>
          <w:rFonts w:cstheme="minorHAnsi"/>
        </w:rPr>
      </w:pPr>
      <w:r w:rsidRPr="00152405">
        <w:rPr>
          <w:rFonts w:cstheme="minorHAnsi"/>
        </w:rPr>
        <w:t xml:space="preserve">Oversee daily office supply inventory, ensure adequate stock levels, and maintain updated records of usage. </w:t>
      </w:r>
    </w:p>
    <w:p w14:paraId="13998F00" w14:textId="77777777" w:rsidR="0072186D" w:rsidRPr="00152405" w:rsidRDefault="0072186D" w:rsidP="00152405">
      <w:pPr>
        <w:pStyle w:val="ListParagraph"/>
        <w:numPr>
          <w:ilvl w:val="0"/>
          <w:numId w:val="29"/>
        </w:numPr>
        <w:rPr>
          <w:rFonts w:cstheme="minorHAnsi"/>
        </w:rPr>
      </w:pPr>
      <w:r w:rsidRPr="00152405">
        <w:rPr>
          <w:rFonts w:cstheme="minorHAnsi"/>
        </w:rPr>
        <w:t xml:space="preserve">Manage office space allocation for staff, visitors, consultants, and short-term guests based on organizational needs. </w:t>
      </w:r>
    </w:p>
    <w:p w14:paraId="050FB398" w14:textId="77777777" w:rsidR="0072186D" w:rsidRPr="00152405" w:rsidRDefault="0072186D" w:rsidP="00152405">
      <w:pPr>
        <w:pStyle w:val="ListParagraph"/>
        <w:numPr>
          <w:ilvl w:val="0"/>
          <w:numId w:val="29"/>
        </w:numPr>
        <w:rPr>
          <w:rFonts w:cstheme="minorHAnsi"/>
        </w:rPr>
      </w:pPr>
      <w:r w:rsidRPr="00152405">
        <w:rPr>
          <w:rFonts w:cstheme="minorHAnsi"/>
        </w:rPr>
        <w:t>Coordinate timely repairs and maintenance for office facilities, kitchens, restrooms, and common areas in collaboration with the Logistics team.</w:t>
      </w:r>
    </w:p>
    <w:p w14:paraId="4669715C" w14:textId="77777777" w:rsidR="0072186D" w:rsidRPr="00152405" w:rsidRDefault="0072186D" w:rsidP="00152405">
      <w:pPr>
        <w:pStyle w:val="ListParagraph"/>
        <w:numPr>
          <w:ilvl w:val="0"/>
          <w:numId w:val="29"/>
        </w:numPr>
        <w:rPr>
          <w:rFonts w:cstheme="minorHAnsi"/>
        </w:rPr>
      </w:pPr>
      <w:r w:rsidRPr="00152405">
        <w:rPr>
          <w:rFonts w:cstheme="minorHAnsi"/>
        </w:rPr>
        <w:t>Supervise the General Support - Maintenance to ensure DRC guesthouses are fully equipped, well</w:t>
      </w:r>
      <w:r w:rsidRPr="00152405">
        <w:rPr>
          <w:rFonts w:cstheme="minorHAnsi"/>
        </w:rPr>
        <w:noBreakHyphen/>
        <w:t xml:space="preserve">maintained, and compliant with standards (furniture, laundry, utilities, safety). </w:t>
      </w:r>
    </w:p>
    <w:p w14:paraId="10FB8352" w14:textId="4C644584" w:rsidR="0072186D" w:rsidRPr="00152405" w:rsidRDefault="0072186D" w:rsidP="00152405">
      <w:pPr>
        <w:pStyle w:val="ListParagraph"/>
        <w:numPr>
          <w:ilvl w:val="0"/>
          <w:numId w:val="29"/>
        </w:numPr>
        <w:rPr>
          <w:rFonts w:cstheme="minorHAnsi"/>
        </w:rPr>
      </w:pPr>
      <w:r w:rsidRPr="00152405">
        <w:rPr>
          <w:rFonts w:cstheme="minorHAnsi"/>
        </w:rPr>
        <w:t>Oversee the Maintenance Assistant to ensure routine checks and repairs are effectively carried out in guesthouses and related facilities.</w:t>
      </w:r>
    </w:p>
    <w:p w14:paraId="0ACB6056" w14:textId="6E306677" w:rsidR="00294914" w:rsidRPr="00152405" w:rsidRDefault="004F2F63" w:rsidP="0072186D">
      <w:pPr>
        <w:spacing w:before="100" w:beforeAutospacing="1" w:after="100" w:afterAutospacing="1"/>
        <w:jc w:val="both"/>
        <w:rPr>
          <w:rFonts w:cstheme="minorHAnsi"/>
          <w:b/>
        </w:rPr>
      </w:pPr>
      <w:r w:rsidRPr="00152405">
        <w:rPr>
          <w:rFonts w:cstheme="minorHAnsi"/>
          <w:b/>
          <w:bCs/>
        </w:rPr>
        <w:t>Travel, Logistics &amp; Movement Support</w:t>
      </w:r>
      <w:r w:rsidR="00294914" w:rsidRPr="00152405">
        <w:rPr>
          <w:rFonts w:cstheme="minorHAnsi"/>
          <w:b/>
        </w:rPr>
        <w:t>:</w:t>
      </w:r>
    </w:p>
    <w:p w14:paraId="5BF48E6C" w14:textId="77777777" w:rsidR="009D5060" w:rsidRPr="00152405" w:rsidRDefault="009D5060" w:rsidP="00152405">
      <w:pPr>
        <w:pStyle w:val="ListParagraph"/>
        <w:numPr>
          <w:ilvl w:val="0"/>
          <w:numId w:val="28"/>
        </w:numPr>
        <w:rPr>
          <w:rFonts w:cstheme="minorHAnsi"/>
        </w:rPr>
      </w:pPr>
      <w:r w:rsidRPr="00152405">
        <w:rPr>
          <w:rFonts w:cstheme="minorHAnsi"/>
        </w:rPr>
        <w:t>Coordinate and manage travel arrangements for DRC staff.</w:t>
      </w:r>
    </w:p>
    <w:p w14:paraId="5008AE22" w14:textId="77777777" w:rsidR="009D5060" w:rsidRPr="00152405" w:rsidRDefault="009D5060" w:rsidP="00152405">
      <w:pPr>
        <w:pStyle w:val="ListParagraph"/>
        <w:numPr>
          <w:ilvl w:val="0"/>
          <w:numId w:val="28"/>
        </w:numPr>
        <w:rPr>
          <w:rFonts w:cstheme="minorHAnsi"/>
        </w:rPr>
      </w:pPr>
      <w:r w:rsidRPr="00152405">
        <w:rPr>
          <w:rFonts w:cstheme="minorHAnsi"/>
        </w:rPr>
        <w:t>Ensure all travel is processed efficiently and in line with organizational procedures and internal approvals.</w:t>
      </w:r>
    </w:p>
    <w:p w14:paraId="7121E16C" w14:textId="46DB335F" w:rsidR="00294914" w:rsidRPr="00152405" w:rsidRDefault="00D90382" w:rsidP="00A37C1B">
      <w:pPr>
        <w:rPr>
          <w:rFonts w:cstheme="minorHAnsi"/>
          <w:b/>
          <w:bCs/>
        </w:rPr>
      </w:pPr>
      <w:r w:rsidRPr="00152405">
        <w:rPr>
          <w:rFonts w:cstheme="minorHAnsi"/>
          <w:b/>
          <w:bCs/>
        </w:rPr>
        <w:t>Property, Lease &amp; Asset Administration</w:t>
      </w:r>
      <w:r w:rsidR="00294914" w:rsidRPr="00152405">
        <w:rPr>
          <w:rFonts w:cstheme="minorHAnsi"/>
          <w:b/>
          <w:bCs/>
        </w:rPr>
        <w:t>:</w:t>
      </w:r>
    </w:p>
    <w:p w14:paraId="2CB99532" w14:textId="77777777" w:rsidR="00F92A23" w:rsidRPr="00152405" w:rsidRDefault="00F92A23" w:rsidP="00152405">
      <w:pPr>
        <w:pStyle w:val="ListParagraph"/>
        <w:numPr>
          <w:ilvl w:val="0"/>
          <w:numId w:val="27"/>
        </w:numPr>
        <w:rPr>
          <w:rFonts w:cstheme="minorHAnsi"/>
        </w:rPr>
      </w:pPr>
      <w:r w:rsidRPr="00152405">
        <w:rPr>
          <w:rFonts w:cstheme="minorHAnsi"/>
        </w:rPr>
        <w:t xml:space="preserve">Manage all leases related to offices, guesthouses, and housing, including drafting, renewals, tracking expiry dates, and ensuring timely rental payments for Damascus premises.  </w:t>
      </w:r>
    </w:p>
    <w:p w14:paraId="669D5E1A" w14:textId="77777777" w:rsidR="00F92A23" w:rsidRPr="00152405" w:rsidRDefault="00F92A23" w:rsidP="00152405">
      <w:pPr>
        <w:pStyle w:val="ListParagraph"/>
        <w:numPr>
          <w:ilvl w:val="0"/>
          <w:numId w:val="27"/>
        </w:numPr>
        <w:rPr>
          <w:rFonts w:cstheme="minorHAnsi"/>
        </w:rPr>
      </w:pPr>
      <w:r w:rsidRPr="00152405">
        <w:rPr>
          <w:rFonts w:cstheme="minorHAnsi"/>
        </w:rPr>
        <w:t>Maintain a central database for lease agreements and monitor contract compliance.</w:t>
      </w:r>
    </w:p>
    <w:p w14:paraId="3E2FFB77" w14:textId="77777777" w:rsidR="00F92A23" w:rsidRPr="00152405" w:rsidRDefault="00F92A23" w:rsidP="00152405">
      <w:pPr>
        <w:pStyle w:val="ListParagraph"/>
        <w:numPr>
          <w:ilvl w:val="0"/>
          <w:numId w:val="27"/>
        </w:numPr>
        <w:rPr>
          <w:rFonts w:cstheme="minorHAnsi"/>
        </w:rPr>
      </w:pPr>
      <w:r w:rsidRPr="00152405">
        <w:rPr>
          <w:rFonts w:cstheme="minorHAnsi"/>
        </w:rPr>
        <w:t xml:space="preserve">Identify and evaluate suitable locations for new offices or guesthouses in coordination with security focal points. </w:t>
      </w:r>
    </w:p>
    <w:p w14:paraId="51CECCE9" w14:textId="77777777" w:rsidR="00F92A23" w:rsidRPr="00152405" w:rsidRDefault="00F92A23" w:rsidP="00152405">
      <w:pPr>
        <w:pStyle w:val="ListParagraph"/>
        <w:numPr>
          <w:ilvl w:val="0"/>
          <w:numId w:val="27"/>
        </w:numPr>
        <w:rPr>
          <w:rFonts w:cstheme="minorHAnsi"/>
        </w:rPr>
      </w:pPr>
      <w:r w:rsidRPr="00152405">
        <w:rPr>
          <w:rFonts w:cstheme="minorHAnsi"/>
        </w:rPr>
        <w:t>Lead negotiations, prepare required documentation, and ensure contracts meet organizational requirements.</w:t>
      </w:r>
    </w:p>
    <w:p w14:paraId="77A65F08" w14:textId="2AE97136" w:rsidR="00294914" w:rsidRPr="00152405" w:rsidRDefault="00392D51" w:rsidP="00A37C1B">
      <w:pPr>
        <w:rPr>
          <w:rFonts w:cstheme="minorHAnsi"/>
          <w:b/>
          <w:bCs/>
        </w:rPr>
      </w:pPr>
      <w:r w:rsidRPr="00152405">
        <w:rPr>
          <w:rFonts w:cstheme="minorHAnsi"/>
          <w:b/>
          <w:bCs/>
        </w:rPr>
        <w:t>Events, Meetings &amp; Coordination</w:t>
      </w:r>
      <w:r w:rsidR="00294914" w:rsidRPr="00152405">
        <w:rPr>
          <w:rFonts w:cstheme="minorHAnsi"/>
          <w:b/>
          <w:bCs/>
        </w:rPr>
        <w:t>:</w:t>
      </w:r>
    </w:p>
    <w:p w14:paraId="51D16EF6" w14:textId="77777777" w:rsidR="002734F4" w:rsidRPr="00152405" w:rsidRDefault="002734F4" w:rsidP="00152405">
      <w:pPr>
        <w:pStyle w:val="ListParagraph"/>
        <w:numPr>
          <w:ilvl w:val="0"/>
          <w:numId w:val="26"/>
        </w:numPr>
        <w:rPr>
          <w:rFonts w:cstheme="minorHAnsi"/>
        </w:rPr>
      </w:pPr>
      <w:r w:rsidRPr="00152405">
        <w:rPr>
          <w:rFonts w:cstheme="minorHAnsi"/>
        </w:rPr>
        <w:t xml:space="preserve">Assist Heads of Units in planning and organizing events, meetings, workshops, and conferences. </w:t>
      </w:r>
    </w:p>
    <w:p w14:paraId="1F23E679" w14:textId="517681A8" w:rsidR="003E196B" w:rsidRPr="00152405" w:rsidRDefault="002734F4" w:rsidP="00152405">
      <w:pPr>
        <w:pStyle w:val="ListParagraph"/>
        <w:numPr>
          <w:ilvl w:val="0"/>
          <w:numId w:val="26"/>
        </w:numPr>
        <w:rPr>
          <w:rFonts w:cstheme="minorHAnsi"/>
        </w:rPr>
      </w:pPr>
      <w:r w:rsidRPr="00152405">
        <w:rPr>
          <w:rFonts w:cstheme="minorHAnsi"/>
        </w:rPr>
        <w:t>Coordinate logistics, venues, catering, materials, and administrative support for internal and external events</w:t>
      </w:r>
    </w:p>
    <w:p w14:paraId="22C9E6F5" w14:textId="0952C6A1" w:rsidR="00065EE9" w:rsidRPr="00152405" w:rsidRDefault="001C3DB9" w:rsidP="002734F4">
      <w:pPr>
        <w:rPr>
          <w:rFonts w:eastAsia="Times New Roman" w:cstheme="minorHAnsi"/>
          <w:color w:val="000000"/>
        </w:rPr>
      </w:pPr>
      <w:r w:rsidRPr="00152405">
        <w:rPr>
          <w:rFonts w:cstheme="minorHAnsi"/>
          <w:b/>
          <w:bCs/>
        </w:rPr>
        <w:t>Team Leadership &amp; People Management</w:t>
      </w:r>
      <w:r w:rsidR="00065EE9" w:rsidRPr="00152405">
        <w:rPr>
          <w:rFonts w:cstheme="minorHAnsi"/>
          <w:b/>
          <w:bCs/>
        </w:rPr>
        <w:t>:</w:t>
      </w:r>
    </w:p>
    <w:p w14:paraId="1D22E9E2" w14:textId="77777777" w:rsidR="00922899" w:rsidRPr="00152405" w:rsidRDefault="00922899" w:rsidP="00152405">
      <w:pPr>
        <w:pStyle w:val="ListParagraph"/>
        <w:numPr>
          <w:ilvl w:val="0"/>
          <w:numId w:val="25"/>
        </w:numPr>
        <w:rPr>
          <w:rFonts w:cstheme="minorHAnsi"/>
        </w:rPr>
      </w:pPr>
      <w:r w:rsidRPr="00152405">
        <w:rPr>
          <w:rFonts w:cstheme="minorHAnsi"/>
        </w:rPr>
        <w:t xml:space="preserve">Lead and supervise administrative team members (Administration Assistant, Cleaners, Maintenance, etc.). </w:t>
      </w:r>
    </w:p>
    <w:p w14:paraId="5F7336F3" w14:textId="77777777" w:rsidR="00922899" w:rsidRPr="00152405" w:rsidRDefault="00922899" w:rsidP="00152405">
      <w:pPr>
        <w:pStyle w:val="ListParagraph"/>
        <w:numPr>
          <w:ilvl w:val="0"/>
          <w:numId w:val="25"/>
        </w:numPr>
        <w:rPr>
          <w:rFonts w:cstheme="minorHAnsi"/>
        </w:rPr>
      </w:pPr>
      <w:r w:rsidRPr="00152405">
        <w:rPr>
          <w:rFonts w:cstheme="minorHAnsi"/>
        </w:rPr>
        <w:t xml:space="preserve">Ensure team performance aligns with workplans and tasks assigned by senior management. </w:t>
      </w:r>
    </w:p>
    <w:p w14:paraId="620FFCCA" w14:textId="77777777" w:rsidR="00922899" w:rsidRPr="00152405" w:rsidRDefault="00922899" w:rsidP="00152405">
      <w:pPr>
        <w:pStyle w:val="ListParagraph"/>
        <w:numPr>
          <w:ilvl w:val="0"/>
          <w:numId w:val="25"/>
        </w:numPr>
        <w:rPr>
          <w:rFonts w:cstheme="minorHAnsi"/>
        </w:rPr>
      </w:pPr>
      <w:r w:rsidRPr="00152405">
        <w:rPr>
          <w:rFonts w:cstheme="minorHAnsi"/>
        </w:rPr>
        <w:t xml:space="preserve">Responsible for recruitment and offboarding processes related to the administration team—with oversight from next-level management. </w:t>
      </w:r>
    </w:p>
    <w:p w14:paraId="55636949" w14:textId="77777777" w:rsidR="00922899" w:rsidRPr="00152405" w:rsidRDefault="00922899" w:rsidP="00152405">
      <w:pPr>
        <w:pStyle w:val="ListParagraph"/>
        <w:numPr>
          <w:ilvl w:val="0"/>
          <w:numId w:val="25"/>
        </w:numPr>
        <w:rPr>
          <w:rFonts w:cstheme="minorHAnsi"/>
        </w:rPr>
      </w:pPr>
      <w:r w:rsidRPr="00152405">
        <w:rPr>
          <w:rFonts w:cstheme="minorHAnsi"/>
        </w:rPr>
        <w:lastRenderedPageBreak/>
        <w:t xml:space="preserve">Conduct performance appraisals, provide continuous coaching, and ensure staff development. </w:t>
      </w:r>
    </w:p>
    <w:p w14:paraId="1EDF9373" w14:textId="67C6EC48" w:rsidR="00922899" w:rsidRPr="00152405" w:rsidRDefault="00922899" w:rsidP="00152405">
      <w:pPr>
        <w:pStyle w:val="ListParagraph"/>
        <w:numPr>
          <w:ilvl w:val="0"/>
          <w:numId w:val="25"/>
        </w:numPr>
        <w:rPr>
          <w:rFonts w:cstheme="minorHAnsi"/>
        </w:rPr>
      </w:pPr>
      <w:r w:rsidRPr="00152405">
        <w:rPr>
          <w:rFonts w:cstheme="minorHAnsi"/>
        </w:rPr>
        <w:t>Maintain a supportive, productive, and professional team environment.</w:t>
      </w:r>
    </w:p>
    <w:p w14:paraId="7B7BD6FE" w14:textId="77777777" w:rsidR="00922899" w:rsidRPr="00152405" w:rsidRDefault="00922899" w:rsidP="00922899">
      <w:pPr>
        <w:pStyle w:val="NoSpacing"/>
        <w:ind w:left="1080"/>
        <w:rPr>
          <w:rFonts w:asciiTheme="minorHAnsi" w:eastAsiaTheme="minorEastAsia" w:hAnsiTheme="minorHAnsi" w:cstheme="minorHAnsi"/>
          <w:sz w:val="22"/>
          <w:szCs w:val="22"/>
          <w:lang w:eastAsia="da-DK"/>
        </w:rPr>
      </w:pPr>
    </w:p>
    <w:p w14:paraId="270315F1" w14:textId="3DE54046" w:rsidR="005E2156" w:rsidRPr="00152405" w:rsidRDefault="009179D4" w:rsidP="00922899">
      <w:pPr>
        <w:rPr>
          <w:rFonts w:cstheme="minorHAnsi"/>
          <w:b/>
          <w:lang w:val="en-US"/>
        </w:rPr>
      </w:pPr>
      <w:r w:rsidRPr="00152405">
        <w:rPr>
          <w:rFonts w:cstheme="minorHAnsi"/>
          <w:b/>
          <w:lang w:val="en-US"/>
        </w:rPr>
        <w:t>Experienc</w:t>
      </w:r>
      <w:r w:rsidR="00A5326A" w:rsidRPr="00152405">
        <w:rPr>
          <w:rFonts w:cstheme="minorHAnsi"/>
          <w:b/>
          <w:lang w:val="en-US"/>
        </w:rPr>
        <w:t>e</w:t>
      </w:r>
      <w:r w:rsidRPr="00152405">
        <w:rPr>
          <w:rFonts w:cstheme="minorHAnsi"/>
          <w:b/>
          <w:lang w:val="en-US"/>
        </w:rPr>
        <w:t xml:space="preserve"> </w:t>
      </w:r>
      <w:r w:rsidRPr="00152405">
        <w:rPr>
          <w:rFonts w:cstheme="minorHAnsi"/>
          <w:b/>
        </w:rPr>
        <w:t>and technical competencies</w:t>
      </w:r>
      <w:r w:rsidR="00A5326A" w:rsidRPr="00152405">
        <w:rPr>
          <w:rFonts w:cstheme="minorHAnsi"/>
          <w:b/>
          <w:lang w:val="en-US"/>
        </w:rPr>
        <w:t xml:space="preserve">: </w:t>
      </w:r>
    </w:p>
    <w:p w14:paraId="128F89A5" w14:textId="77777777" w:rsidR="00152405" w:rsidRPr="00152405" w:rsidRDefault="00152405" w:rsidP="00152405">
      <w:pPr>
        <w:pStyle w:val="ListParagraph"/>
        <w:numPr>
          <w:ilvl w:val="0"/>
          <w:numId w:val="24"/>
        </w:numPr>
        <w:rPr>
          <w:rFonts w:cstheme="minorHAnsi"/>
        </w:rPr>
      </w:pPr>
      <w:r w:rsidRPr="00152405">
        <w:rPr>
          <w:rFonts w:cstheme="minorHAnsi"/>
        </w:rPr>
        <w:t xml:space="preserve">Minimum of 3 years of progressively responsible experience in administration, operations, or general management within an INGO. </w:t>
      </w:r>
    </w:p>
    <w:p w14:paraId="27A04C92" w14:textId="77777777" w:rsidR="00152405" w:rsidRPr="00152405" w:rsidRDefault="00152405" w:rsidP="00152405">
      <w:pPr>
        <w:pStyle w:val="ListParagraph"/>
        <w:numPr>
          <w:ilvl w:val="0"/>
          <w:numId w:val="24"/>
        </w:numPr>
        <w:rPr>
          <w:rFonts w:cstheme="minorHAnsi"/>
        </w:rPr>
      </w:pPr>
      <w:r w:rsidRPr="00152405">
        <w:rPr>
          <w:rFonts w:cstheme="minorHAnsi"/>
        </w:rPr>
        <w:t>Demonstrated experience managing office operations, staff travel arrangements, logistics coordination, and administrative systems in complex or high</w:t>
      </w:r>
      <w:r w:rsidRPr="00152405">
        <w:rPr>
          <w:rFonts w:cstheme="minorHAnsi"/>
        </w:rPr>
        <w:noBreakHyphen/>
        <w:t xml:space="preserve">risk operating environments. </w:t>
      </w:r>
    </w:p>
    <w:p w14:paraId="4BA63768" w14:textId="77777777" w:rsidR="00152405" w:rsidRPr="00152405" w:rsidRDefault="00152405" w:rsidP="00152405">
      <w:pPr>
        <w:pStyle w:val="ListParagraph"/>
        <w:numPr>
          <w:ilvl w:val="0"/>
          <w:numId w:val="24"/>
        </w:numPr>
        <w:rPr>
          <w:rFonts w:cstheme="minorHAnsi"/>
        </w:rPr>
      </w:pPr>
      <w:r w:rsidRPr="00152405">
        <w:rPr>
          <w:rFonts w:cstheme="minorHAnsi"/>
        </w:rPr>
        <w:t xml:space="preserve">Proven ability to coordinate with multiple departments (HR, Logistics, Safety, Finance) and work effectively with diverse, multicultural teams. </w:t>
      </w:r>
    </w:p>
    <w:p w14:paraId="42A87DBA" w14:textId="77777777" w:rsidR="00152405" w:rsidRPr="00152405" w:rsidRDefault="00152405" w:rsidP="00152405">
      <w:pPr>
        <w:pStyle w:val="ListParagraph"/>
        <w:numPr>
          <w:ilvl w:val="0"/>
          <w:numId w:val="24"/>
        </w:numPr>
        <w:rPr>
          <w:rFonts w:cstheme="minorHAnsi"/>
        </w:rPr>
      </w:pPr>
      <w:r w:rsidRPr="00152405">
        <w:rPr>
          <w:rFonts w:cstheme="minorHAnsi"/>
        </w:rPr>
        <w:t xml:space="preserve">Experience supervising Administration staff and overseeing service providers, contractors, or administrative workflows. </w:t>
      </w:r>
    </w:p>
    <w:p w14:paraId="54EC2674" w14:textId="77777777" w:rsidR="00152405" w:rsidRPr="00152405" w:rsidRDefault="00152405" w:rsidP="00152405">
      <w:pPr>
        <w:pStyle w:val="ListParagraph"/>
        <w:numPr>
          <w:ilvl w:val="0"/>
          <w:numId w:val="24"/>
        </w:numPr>
        <w:rPr>
          <w:rFonts w:cstheme="minorHAnsi"/>
        </w:rPr>
      </w:pPr>
      <w:r w:rsidRPr="00152405">
        <w:rPr>
          <w:rFonts w:cstheme="minorHAnsi"/>
        </w:rPr>
        <w:t xml:space="preserve">Strong background in managing documentation, compliance workflows, and internal control procedures according to organizational policies. </w:t>
      </w:r>
    </w:p>
    <w:p w14:paraId="73F7C10C" w14:textId="77777777" w:rsidR="00152405" w:rsidRPr="00152405" w:rsidRDefault="00152405" w:rsidP="00152405">
      <w:pPr>
        <w:pStyle w:val="ListParagraph"/>
        <w:numPr>
          <w:ilvl w:val="0"/>
          <w:numId w:val="24"/>
        </w:numPr>
        <w:rPr>
          <w:rFonts w:cstheme="minorHAnsi"/>
        </w:rPr>
      </w:pPr>
      <w:r w:rsidRPr="00152405">
        <w:rPr>
          <w:rFonts w:cstheme="minorHAnsi"/>
        </w:rPr>
        <w:t>Prior experience working in emergency, conflict</w:t>
      </w:r>
      <w:r w:rsidRPr="00152405">
        <w:rPr>
          <w:rFonts w:cstheme="minorHAnsi"/>
        </w:rPr>
        <w:noBreakHyphen/>
        <w:t>affected, or fast</w:t>
      </w:r>
      <w:r w:rsidRPr="00152405">
        <w:rPr>
          <w:rFonts w:cstheme="minorHAnsi"/>
        </w:rPr>
        <w:noBreakHyphen/>
        <w:t>paced humanitarian settings is a strong asset.</w:t>
      </w:r>
    </w:p>
    <w:p w14:paraId="17E5611C" w14:textId="18579B91" w:rsidR="005E2156" w:rsidRPr="00152405" w:rsidRDefault="00BA269C" w:rsidP="00152405">
      <w:pPr>
        <w:keepNext/>
        <w:keepLines/>
        <w:rPr>
          <w:rFonts w:cstheme="minorHAnsi"/>
          <w:b/>
          <w:lang w:val="en-US" w:eastAsia="en-US"/>
        </w:rPr>
      </w:pPr>
      <w:r w:rsidRPr="00152405">
        <w:rPr>
          <w:rFonts w:cstheme="minorHAnsi"/>
          <w:b/>
          <w:lang w:val="en-US" w:eastAsia="en-US"/>
        </w:rPr>
        <w:t>Education</w:t>
      </w:r>
    </w:p>
    <w:p w14:paraId="4EBB5715" w14:textId="77777777" w:rsidR="00900EF5" w:rsidRPr="00900EF5" w:rsidRDefault="00900EF5" w:rsidP="00900EF5">
      <w:pPr>
        <w:pStyle w:val="ListParagraph"/>
        <w:keepNext/>
        <w:keepLines/>
        <w:numPr>
          <w:ilvl w:val="0"/>
          <w:numId w:val="30"/>
        </w:numPr>
        <w:rPr>
          <w:rFonts w:cstheme="minorHAnsi"/>
        </w:rPr>
      </w:pPr>
      <w:r w:rsidRPr="00900EF5">
        <w:rPr>
          <w:rFonts w:cstheme="minorHAnsi"/>
        </w:rPr>
        <w:t>Bachelor’s degree in a relevant field. Prior experience can substitute the degree requirement.</w:t>
      </w:r>
    </w:p>
    <w:p w14:paraId="7DC1DAD5" w14:textId="112B8C8A" w:rsidR="005E2156" w:rsidRPr="00152405" w:rsidRDefault="009D7A21" w:rsidP="00233428">
      <w:pPr>
        <w:keepNext/>
        <w:keepLines/>
        <w:rPr>
          <w:rFonts w:cstheme="minorHAnsi"/>
          <w:b/>
          <w:lang w:val="en-US" w:eastAsia="en-US"/>
        </w:rPr>
      </w:pPr>
      <w:r w:rsidRPr="00152405">
        <w:rPr>
          <w:rFonts w:cstheme="minorHAnsi"/>
          <w:b/>
          <w:lang w:val="en-US" w:eastAsia="en-US"/>
        </w:rPr>
        <w:t>Languages</w:t>
      </w:r>
    </w:p>
    <w:p w14:paraId="2289EEC5" w14:textId="413BFC99" w:rsidR="00AD7FFA" w:rsidRPr="00152405" w:rsidRDefault="00AD7FFA" w:rsidP="00AD7FFA">
      <w:pPr>
        <w:pStyle w:val="ListParagraph"/>
        <w:numPr>
          <w:ilvl w:val="0"/>
          <w:numId w:val="14"/>
        </w:numPr>
        <w:rPr>
          <w:rFonts w:cstheme="minorHAnsi"/>
          <w:bCs/>
          <w:i/>
        </w:rPr>
      </w:pPr>
      <w:r w:rsidRPr="00152405">
        <w:rPr>
          <w:rFonts w:cstheme="minorHAnsi"/>
          <w:bCs/>
          <w:i/>
        </w:rPr>
        <w:t>English (</w:t>
      </w:r>
      <w:r w:rsidR="00D332A2">
        <w:rPr>
          <w:rFonts w:cstheme="minorHAnsi"/>
          <w:bCs/>
          <w:i/>
        </w:rPr>
        <w:t>Fluent</w:t>
      </w:r>
      <w:r w:rsidRPr="00152405">
        <w:rPr>
          <w:rFonts w:cstheme="minorHAnsi"/>
          <w:bCs/>
          <w:i/>
        </w:rPr>
        <w:t>)</w:t>
      </w:r>
    </w:p>
    <w:p w14:paraId="4835B177" w14:textId="3666D86F" w:rsidR="00AD7FFA" w:rsidRPr="00152405" w:rsidRDefault="00AD7FFA" w:rsidP="00AD7FFA">
      <w:pPr>
        <w:pStyle w:val="ListParagraph"/>
        <w:numPr>
          <w:ilvl w:val="0"/>
          <w:numId w:val="14"/>
        </w:numPr>
        <w:rPr>
          <w:rFonts w:cstheme="minorHAnsi"/>
          <w:bCs/>
          <w:i/>
        </w:rPr>
      </w:pPr>
      <w:r w:rsidRPr="00152405">
        <w:rPr>
          <w:rFonts w:cstheme="minorHAnsi"/>
          <w:bCs/>
          <w:i/>
        </w:rPr>
        <w:t>Arabic (Fluent)</w:t>
      </w:r>
    </w:p>
    <w:p w14:paraId="68F4AEB3" w14:textId="5B257CE8" w:rsidR="009D7A21" w:rsidRPr="00152405" w:rsidRDefault="009D7A21" w:rsidP="00AD7FFA">
      <w:pPr>
        <w:jc w:val="both"/>
        <w:rPr>
          <w:rFonts w:cstheme="minorHAnsi"/>
        </w:rPr>
      </w:pPr>
      <w:r w:rsidRPr="00152405">
        <w:rPr>
          <w:rFonts w:cstheme="minorHAnsi"/>
          <w:i/>
          <w:iCs/>
          <w:lang w:val="en-US"/>
        </w:rPr>
        <w:t>In this position, you are expected to demonstrate DRC’ five core competencies:  </w:t>
      </w:r>
    </w:p>
    <w:p w14:paraId="0DDF0ABB" w14:textId="77777777" w:rsidR="009D7A21" w:rsidRPr="00152405" w:rsidRDefault="009D7A21" w:rsidP="00393FF3">
      <w:pPr>
        <w:pStyle w:val="ListParagraph"/>
        <w:numPr>
          <w:ilvl w:val="0"/>
          <w:numId w:val="1"/>
        </w:numPr>
        <w:shd w:val="clear" w:color="auto" w:fill="FFFFFF"/>
        <w:spacing w:after="0" w:line="240" w:lineRule="auto"/>
        <w:rPr>
          <w:rFonts w:eastAsia="Times New Roman" w:cstheme="minorHAnsi"/>
          <w:color w:val="000000"/>
        </w:rPr>
      </w:pPr>
      <w:r w:rsidRPr="00152405">
        <w:rPr>
          <w:rFonts w:eastAsia="Times New Roman" w:cstheme="minorHAnsi"/>
          <w:b/>
          <w:bCs/>
          <w:color w:val="000000"/>
        </w:rPr>
        <w:t>Striving for excellence:</w:t>
      </w:r>
      <w:r w:rsidRPr="00152405">
        <w:rPr>
          <w:rFonts w:eastAsia="Times New Roman" w:cstheme="minorHAnsi"/>
          <w:color w:val="000000"/>
        </w:rPr>
        <w:t xml:space="preserve"> You focus on reaching results while ensuring an efficient process.  </w:t>
      </w:r>
    </w:p>
    <w:p w14:paraId="40AB6B85" w14:textId="77777777" w:rsidR="009D7A21" w:rsidRPr="00152405" w:rsidRDefault="009D7A21" w:rsidP="00393FF3">
      <w:pPr>
        <w:pStyle w:val="ListParagraph"/>
        <w:numPr>
          <w:ilvl w:val="0"/>
          <w:numId w:val="1"/>
        </w:numPr>
        <w:shd w:val="clear" w:color="auto" w:fill="FFFFFF"/>
        <w:spacing w:after="0" w:line="240" w:lineRule="auto"/>
        <w:rPr>
          <w:rFonts w:eastAsia="Times New Roman" w:cstheme="minorHAnsi"/>
          <w:color w:val="000000"/>
        </w:rPr>
      </w:pPr>
      <w:r w:rsidRPr="00152405">
        <w:rPr>
          <w:rFonts w:eastAsia="Times New Roman" w:cstheme="minorHAnsi"/>
          <w:b/>
          <w:bCs/>
          <w:color w:val="000000"/>
        </w:rPr>
        <w:t>Collaborating:</w:t>
      </w:r>
      <w:r w:rsidRPr="00152405">
        <w:rPr>
          <w:rFonts w:eastAsia="Times New Roman" w:cstheme="minorHAnsi"/>
          <w:color w:val="000000"/>
        </w:rPr>
        <w:t xml:space="preserve"> You involve relevant parties and encourage feedback.  </w:t>
      </w:r>
    </w:p>
    <w:p w14:paraId="0B48A104" w14:textId="77777777" w:rsidR="009D7A21" w:rsidRPr="00152405" w:rsidRDefault="009D7A21" w:rsidP="00393FF3">
      <w:pPr>
        <w:pStyle w:val="ListParagraph"/>
        <w:numPr>
          <w:ilvl w:val="0"/>
          <w:numId w:val="1"/>
        </w:numPr>
        <w:shd w:val="clear" w:color="auto" w:fill="FFFFFF"/>
        <w:spacing w:after="0" w:line="240" w:lineRule="auto"/>
        <w:rPr>
          <w:rFonts w:eastAsia="Times New Roman" w:cstheme="minorHAnsi"/>
          <w:color w:val="000000"/>
        </w:rPr>
      </w:pPr>
      <w:r w:rsidRPr="00152405">
        <w:rPr>
          <w:rFonts w:eastAsia="Times New Roman" w:cstheme="minorHAnsi"/>
          <w:b/>
          <w:bCs/>
          <w:color w:val="000000"/>
        </w:rPr>
        <w:t>Taking the lead:</w:t>
      </w:r>
      <w:r w:rsidRPr="00152405">
        <w:rPr>
          <w:rFonts w:eastAsia="Times New Roman" w:cstheme="minorHAnsi"/>
          <w:color w:val="000000"/>
        </w:rPr>
        <w:t xml:space="preserve"> You take ownership and initiative while aiming for innovation.  </w:t>
      </w:r>
    </w:p>
    <w:p w14:paraId="7C55C5CE" w14:textId="77777777" w:rsidR="009D7A21" w:rsidRPr="00152405" w:rsidRDefault="009D7A21" w:rsidP="00393FF3">
      <w:pPr>
        <w:pStyle w:val="ListParagraph"/>
        <w:numPr>
          <w:ilvl w:val="0"/>
          <w:numId w:val="1"/>
        </w:numPr>
        <w:shd w:val="clear" w:color="auto" w:fill="FFFFFF"/>
        <w:spacing w:after="0" w:line="240" w:lineRule="auto"/>
        <w:rPr>
          <w:rFonts w:eastAsia="Times New Roman" w:cstheme="minorHAnsi"/>
          <w:color w:val="000000"/>
        </w:rPr>
      </w:pPr>
      <w:r w:rsidRPr="00152405">
        <w:rPr>
          <w:rFonts w:eastAsia="Times New Roman" w:cstheme="minorHAnsi"/>
          <w:b/>
          <w:bCs/>
          <w:color w:val="000000"/>
        </w:rPr>
        <w:t>Communicating:</w:t>
      </w:r>
      <w:r w:rsidRPr="00152405">
        <w:rPr>
          <w:rFonts w:eastAsia="Times New Roman" w:cstheme="minorHAnsi"/>
          <w:color w:val="000000"/>
        </w:rPr>
        <w:t xml:space="preserve"> You listen and speak effectively and honestly.  </w:t>
      </w:r>
    </w:p>
    <w:p w14:paraId="01926840" w14:textId="77777777" w:rsidR="009D7A21" w:rsidRPr="00152405" w:rsidRDefault="009D7A21" w:rsidP="00393FF3">
      <w:pPr>
        <w:pStyle w:val="ListParagraph"/>
        <w:numPr>
          <w:ilvl w:val="0"/>
          <w:numId w:val="1"/>
        </w:numPr>
        <w:shd w:val="clear" w:color="auto" w:fill="FFFFFF"/>
        <w:spacing w:after="0" w:line="240" w:lineRule="auto"/>
        <w:rPr>
          <w:rFonts w:eastAsia="Times New Roman" w:cstheme="minorHAnsi"/>
          <w:color w:val="000000"/>
        </w:rPr>
      </w:pPr>
      <w:r w:rsidRPr="00152405">
        <w:rPr>
          <w:rFonts w:eastAsia="Times New Roman" w:cstheme="minorHAnsi"/>
          <w:b/>
          <w:bCs/>
          <w:color w:val="000000"/>
        </w:rPr>
        <w:t>Demonstrating integrity:</w:t>
      </w:r>
      <w:r w:rsidRPr="00152405">
        <w:rPr>
          <w:rFonts w:eastAsia="Times New Roman" w:cstheme="minorHAnsi"/>
          <w:color w:val="000000"/>
        </w:rPr>
        <w:t xml:space="preserve"> You act in line with our vision and values.</w:t>
      </w:r>
    </w:p>
    <w:p w14:paraId="68B60ED4" w14:textId="77777777" w:rsidR="00E106E9" w:rsidRPr="00152405" w:rsidRDefault="00E106E9" w:rsidP="00216E7D">
      <w:pPr>
        <w:spacing w:after="0"/>
        <w:rPr>
          <w:rFonts w:cstheme="minorHAnsi"/>
          <w:b/>
        </w:rPr>
      </w:pPr>
    </w:p>
    <w:p w14:paraId="2B63C1F8" w14:textId="77777777" w:rsidR="002E70B3" w:rsidRPr="00152405" w:rsidRDefault="009762FB" w:rsidP="00216E7D">
      <w:pPr>
        <w:spacing w:after="0"/>
        <w:rPr>
          <w:rFonts w:cstheme="minorHAnsi"/>
          <w:b/>
          <w:lang w:val="en-US"/>
        </w:rPr>
      </w:pPr>
      <w:r w:rsidRPr="00152405">
        <w:rPr>
          <w:rFonts w:cstheme="minorHAnsi"/>
          <w:b/>
          <w:lang w:val="en-US"/>
        </w:rPr>
        <w:t>We offer</w:t>
      </w:r>
      <w:r w:rsidR="00BA269C" w:rsidRPr="00152405">
        <w:rPr>
          <w:rFonts w:cstheme="minorHAnsi"/>
          <w:b/>
          <w:lang w:val="en-US"/>
        </w:rPr>
        <w:t>:</w:t>
      </w:r>
    </w:p>
    <w:p w14:paraId="2B62214C" w14:textId="44222267" w:rsidR="00E541E0" w:rsidRPr="00152405" w:rsidRDefault="009D7A21" w:rsidP="00E541E0">
      <w:pPr>
        <w:rPr>
          <w:rFonts w:cstheme="minorHAnsi"/>
        </w:rPr>
      </w:pPr>
      <w:r w:rsidRPr="00152405">
        <w:rPr>
          <w:rFonts w:cstheme="minorHAnsi"/>
        </w:rPr>
        <w:t xml:space="preserve">Contract length: </w:t>
      </w:r>
      <w:r w:rsidR="00E76056" w:rsidRPr="00152405">
        <w:rPr>
          <w:rFonts w:cstheme="minorHAnsi"/>
        </w:rPr>
        <w:t xml:space="preserve">up to </w:t>
      </w:r>
      <w:r w:rsidR="008B136D" w:rsidRPr="00152405">
        <w:rPr>
          <w:rFonts w:cstheme="minorHAnsi"/>
        </w:rPr>
        <w:t>31</w:t>
      </w:r>
      <w:r w:rsidR="00E76056" w:rsidRPr="00152405">
        <w:rPr>
          <w:rFonts w:cstheme="minorHAnsi"/>
        </w:rPr>
        <w:t xml:space="preserve"> </w:t>
      </w:r>
      <w:r w:rsidR="008B136D" w:rsidRPr="00152405">
        <w:rPr>
          <w:rFonts w:cstheme="minorHAnsi"/>
        </w:rPr>
        <w:t>December</w:t>
      </w:r>
      <w:r w:rsidR="00E76056" w:rsidRPr="00152405">
        <w:rPr>
          <w:rFonts w:cstheme="minorHAnsi"/>
        </w:rPr>
        <w:t xml:space="preserve"> 2026</w:t>
      </w:r>
      <w:r w:rsidR="00A2184F" w:rsidRPr="00152405">
        <w:rPr>
          <w:rFonts w:cstheme="minorHAnsi"/>
        </w:rPr>
        <w:t xml:space="preserve"> (Extension based on performance and funds)</w:t>
      </w:r>
    </w:p>
    <w:p w14:paraId="1DE26AE8" w14:textId="63A9BA94" w:rsidR="009D7A21" w:rsidRPr="00152405" w:rsidRDefault="009D7A21" w:rsidP="00E541E0">
      <w:pPr>
        <w:rPr>
          <w:rFonts w:cstheme="minorHAnsi"/>
        </w:rPr>
      </w:pPr>
      <w:r w:rsidRPr="00152405">
        <w:rPr>
          <w:rFonts w:cstheme="minorHAnsi"/>
        </w:rPr>
        <w:t>Level</w:t>
      </w:r>
      <w:r w:rsidR="00A5326A" w:rsidRPr="00152405">
        <w:rPr>
          <w:rFonts w:cstheme="minorHAnsi"/>
        </w:rPr>
        <w:t xml:space="preserve">: </w:t>
      </w:r>
      <w:r w:rsidR="00E76056" w:rsidRPr="00152405">
        <w:rPr>
          <w:rFonts w:cstheme="minorHAnsi"/>
        </w:rPr>
        <w:t>Management G</w:t>
      </w:r>
    </w:p>
    <w:p w14:paraId="122BF8A3" w14:textId="2AEA163A" w:rsidR="009D7A21" w:rsidRPr="00152405" w:rsidRDefault="009D7A21" w:rsidP="00E541E0">
      <w:pPr>
        <w:rPr>
          <w:rFonts w:cstheme="minorHAnsi"/>
        </w:rPr>
      </w:pPr>
      <w:r w:rsidRPr="00152405">
        <w:rPr>
          <w:rFonts w:cstheme="minorHAnsi"/>
        </w:rPr>
        <w:t>Location:</w:t>
      </w:r>
      <w:r w:rsidR="00C9767D" w:rsidRPr="00152405">
        <w:rPr>
          <w:rFonts w:cstheme="minorHAnsi"/>
        </w:rPr>
        <w:t xml:space="preserve"> </w:t>
      </w:r>
      <w:r w:rsidR="00E76056" w:rsidRPr="00152405">
        <w:rPr>
          <w:rFonts w:cstheme="minorHAnsi"/>
        </w:rPr>
        <w:t>Syria - Damascus</w:t>
      </w:r>
    </w:p>
    <w:p w14:paraId="3BEE3B17" w14:textId="32157A4E" w:rsidR="009D7A21" w:rsidRPr="00152405" w:rsidRDefault="00472AF2" w:rsidP="00E541E0">
      <w:pPr>
        <w:rPr>
          <w:rFonts w:cstheme="minorHAnsi"/>
        </w:rPr>
      </w:pPr>
      <w:r w:rsidRPr="00152405">
        <w:rPr>
          <w:rFonts w:cstheme="minorHAnsi"/>
        </w:rPr>
        <w:t xml:space="preserve">Expected </w:t>
      </w:r>
      <w:r w:rsidR="009D7A21" w:rsidRPr="00152405">
        <w:rPr>
          <w:rFonts w:cstheme="minorHAnsi"/>
        </w:rPr>
        <w:t>Start date</w:t>
      </w:r>
      <w:r w:rsidR="008B136D" w:rsidRPr="00152405">
        <w:rPr>
          <w:rFonts w:cstheme="minorHAnsi"/>
        </w:rPr>
        <w:t xml:space="preserve">: </w:t>
      </w:r>
      <w:r w:rsidR="00A36302">
        <w:rPr>
          <w:rFonts w:cstheme="minorHAnsi"/>
        </w:rPr>
        <w:t>As soon as possible</w:t>
      </w:r>
    </w:p>
    <w:p w14:paraId="3D5DABD6" w14:textId="77777777" w:rsidR="00216E7D" w:rsidRPr="00152405" w:rsidRDefault="00216E7D" w:rsidP="00216E7D">
      <w:pPr>
        <w:spacing w:after="0"/>
        <w:rPr>
          <w:rFonts w:cstheme="minorHAnsi"/>
          <w:lang w:val="en-US"/>
        </w:rPr>
      </w:pPr>
    </w:p>
    <w:p w14:paraId="4D95F959" w14:textId="77777777" w:rsidR="009D7A21" w:rsidRPr="00152405" w:rsidRDefault="009D7A21" w:rsidP="009D7A21">
      <w:pPr>
        <w:rPr>
          <w:rFonts w:cstheme="minorHAnsi"/>
          <w:b/>
          <w:lang w:val="en-US"/>
        </w:rPr>
      </w:pPr>
      <w:r w:rsidRPr="00152405">
        <w:rPr>
          <w:rFonts w:cstheme="minorHAnsi"/>
          <w:b/>
          <w:lang w:val="en-US"/>
        </w:rPr>
        <w:lastRenderedPageBreak/>
        <w:t>Application process</w:t>
      </w:r>
    </w:p>
    <w:p w14:paraId="0D8BA58D" w14:textId="77777777" w:rsidR="00D93B54" w:rsidRPr="00152405" w:rsidRDefault="009D7A21" w:rsidP="009D7A21">
      <w:pPr>
        <w:rPr>
          <w:rFonts w:cstheme="minorHAnsi"/>
          <w:lang w:val="en-US"/>
        </w:rPr>
      </w:pPr>
      <w:r w:rsidRPr="00152405">
        <w:rPr>
          <w:rFonts w:cstheme="minorHAnsi"/>
          <w:color w:val="000000"/>
          <w:lang w:val="en-US"/>
        </w:rPr>
        <w:t xml:space="preserve">Interested? Then </w:t>
      </w:r>
      <w:r w:rsidRPr="00152405">
        <w:rPr>
          <w:rFonts w:cstheme="minorHAnsi"/>
          <w:lang w:val="en-US"/>
        </w:rPr>
        <w:t xml:space="preserve">apply for this position by clicking on </w:t>
      </w:r>
      <w:r w:rsidR="00D93B54" w:rsidRPr="00152405">
        <w:rPr>
          <w:rFonts w:cstheme="minorHAnsi"/>
          <w:lang w:val="en-US"/>
        </w:rPr>
        <w:t xml:space="preserve">one of the </w:t>
      </w:r>
      <w:proofErr w:type="gramStart"/>
      <w:r w:rsidR="00D93B54" w:rsidRPr="00152405">
        <w:rPr>
          <w:rFonts w:cstheme="minorHAnsi"/>
          <w:lang w:val="en-US"/>
        </w:rPr>
        <w:t>below links</w:t>
      </w:r>
      <w:proofErr w:type="gramEnd"/>
      <w:r w:rsidR="00D93B54" w:rsidRPr="00152405">
        <w:rPr>
          <w:rFonts w:cstheme="minorHAnsi"/>
          <w:lang w:val="en-US"/>
        </w:rPr>
        <w:t>:</w:t>
      </w:r>
    </w:p>
    <w:p w14:paraId="415ABA03" w14:textId="4BA6F212" w:rsidR="00077288" w:rsidRPr="00152405" w:rsidRDefault="00F672BF" w:rsidP="00DC7C0C">
      <w:pPr>
        <w:rPr>
          <w:rFonts w:cstheme="minorHAnsi"/>
          <w:color w:val="000000"/>
        </w:rPr>
      </w:pPr>
      <w:r w:rsidRPr="00152405">
        <w:rPr>
          <w:rFonts w:cstheme="minorHAnsi"/>
          <w:color w:val="000000"/>
        </w:rPr>
        <w:t>Advertisement link:</w:t>
      </w:r>
      <w:r w:rsidR="00E200C2" w:rsidRPr="00152405">
        <w:rPr>
          <w:rFonts w:cstheme="minorHAnsi"/>
        </w:rPr>
        <w:t xml:space="preserve"> </w:t>
      </w:r>
      <w:hyperlink r:id="rId10" w:history="1">
        <w:r w:rsidR="00DC7C0C" w:rsidRPr="00DC7C0C">
          <w:rPr>
            <w:rStyle w:val="Hyperlink"/>
            <w:rFonts w:cstheme="minorHAnsi"/>
          </w:rPr>
          <w:t>Talentech - Administration Team Leader (Re-Advertisement)</w:t>
        </w:r>
      </w:hyperlink>
    </w:p>
    <w:p w14:paraId="509EC9E0" w14:textId="0244B79F" w:rsidR="00077288" w:rsidRPr="00152405" w:rsidRDefault="00BB17B3" w:rsidP="00DC7C0C">
      <w:pPr>
        <w:rPr>
          <w:rFonts w:cstheme="minorHAnsi"/>
          <w:color w:val="000000"/>
        </w:rPr>
      </w:pPr>
      <w:r w:rsidRPr="00152405">
        <w:rPr>
          <w:rFonts w:cstheme="minorHAnsi"/>
          <w:color w:val="000000"/>
        </w:rPr>
        <w:t>Direct a</w:t>
      </w:r>
      <w:r w:rsidR="00F672BF" w:rsidRPr="00152405">
        <w:rPr>
          <w:rFonts w:cstheme="minorHAnsi"/>
          <w:color w:val="000000"/>
        </w:rPr>
        <w:t>pplication link:</w:t>
      </w:r>
      <w:r w:rsidR="00E200C2" w:rsidRPr="00152405">
        <w:rPr>
          <w:rFonts w:cstheme="minorHAnsi"/>
        </w:rPr>
        <w:t xml:space="preserve"> </w:t>
      </w:r>
      <w:hyperlink r:id="rId11" w:history="1">
        <w:r w:rsidR="00DC7C0C" w:rsidRPr="00DC7C0C">
          <w:rPr>
            <w:rStyle w:val="Hyperlink"/>
            <w:rFonts w:cstheme="minorHAnsi"/>
          </w:rPr>
          <w:t>Talentech - Administration Team Leader (Re-Advertisement) - Application Form</w:t>
        </w:r>
      </w:hyperlink>
    </w:p>
    <w:p w14:paraId="76B36678" w14:textId="77777777" w:rsidR="009D7A21" w:rsidRPr="00152405" w:rsidRDefault="009D7A21" w:rsidP="009D7A21">
      <w:pPr>
        <w:rPr>
          <w:rFonts w:cstheme="minorHAnsi"/>
          <w:color w:val="000000"/>
          <w:lang w:val="en-US"/>
        </w:rPr>
      </w:pPr>
      <w:r w:rsidRPr="00152405">
        <w:rPr>
          <w:rFonts w:cstheme="minorHAnsi"/>
          <w:color w:val="000000"/>
        </w:rPr>
        <w:t>All</w:t>
      </w:r>
      <w:r w:rsidRPr="00152405">
        <w:rPr>
          <w:rFonts w:cstheme="minorHAnsi"/>
          <w:color w:val="000000"/>
          <w:lang w:val="en-US"/>
        </w:rPr>
        <w:t xml:space="preserve"> applicants must send a cover letter and an updated CV (no longer than four pages). Both must be in the same language as this vacancy note. </w:t>
      </w:r>
      <w:proofErr w:type="gramStart"/>
      <w:r w:rsidRPr="00152405">
        <w:rPr>
          <w:rFonts w:cstheme="minorHAnsi"/>
          <w:b/>
          <w:color w:val="000000"/>
          <w:lang w:val="en-US"/>
        </w:rPr>
        <w:t>CV only</w:t>
      </w:r>
      <w:proofErr w:type="gramEnd"/>
      <w:r w:rsidRPr="00152405">
        <w:rPr>
          <w:rFonts w:cstheme="minorHAnsi"/>
          <w:b/>
          <w:color w:val="000000"/>
          <w:lang w:val="en-US"/>
        </w:rPr>
        <w:t xml:space="preserve"> applications will not be considered</w:t>
      </w:r>
      <w:r w:rsidRPr="00152405">
        <w:rPr>
          <w:rFonts w:cstheme="minorHAnsi"/>
          <w:color w:val="000000"/>
          <w:lang w:val="en-US"/>
        </w:rPr>
        <w:t>.</w:t>
      </w:r>
    </w:p>
    <w:p w14:paraId="7E5495AB" w14:textId="1E74B2B8" w:rsidR="00986210" w:rsidRDefault="009D7A21" w:rsidP="00986210">
      <w:pPr>
        <w:rPr>
          <w:rFonts w:cstheme="minorHAnsi"/>
          <w:b/>
          <w:bCs/>
          <w:lang w:val="en-US"/>
        </w:rPr>
      </w:pPr>
      <w:r w:rsidRPr="00152405">
        <w:rPr>
          <w:rFonts w:cstheme="minorHAnsi"/>
          <w:lang w:val="en-US"/>
        </w:rPr>
        <w:t xml:space="preserve">Applications </w:t>
      </w:r>
      <w:proofErr w:type="gramStart"/>
      <w:r w:rsidRPr="00152405">
        <w:rPr>
          <w:rFonts w:cstheme="minorHAnsi"/>
          <w:lang w:val="en-US"/>
        </w:rPr>
        <w:t>close</w:t>
      </w:r>
      <w:bookmarkStart w:id="0" w:name="Text7"/>
      <w:proofErr w:type="gramEnd"/>
      <w:r w:rsidRPr="00152405">
        <w:rPr>
          <w:rFonts w:cstheme="minorHAnsi"/>
          <w:lang w:val="en-US"/>
        </w:rPr>
        <w:t xml:space="preserve"> </w:t>
      </w:r>
      <w:bookmarkEnd w:id="0"/>
      <w:r w:rsidR="00DC3AF5">
        <w:rPr>
          <w:rFonts w:cstheme="minorHAnsi"/>
          <w:b/>
          <w:bCs/>
          <w:lang w:val="en-US"/>
        </w:rPr>
        <w:t>10 August</w:t>
      </w:r>
      <w:r w:rsidR="006C7FAA" w:rsidRPr="00152405">
        <w:rPr>
          <w:rFonts w:cstheme="minorHAnsi"/>
          <w:b/>
          <w:bCs/>
          <w:lang w:val="en-US"/>
        </w:rPr>
        <w:t xml:space="preserve"> 2026</w:t>
      </w:r>
    </w:p>
    <w:p w14:paraId="4563456F" w14:textId="77777777" w:rsidR="007C426C" w:rsidRDefault="007C426C" w:rsidP="00986210">
      <w:pPr>
        <w:rPr>
          <w:rFonts w:cstheme="minorHAnsi"/>
          <w:b/>
          <w:bCs/>
          <w:lang w:val="en-US"/>
        </w:rPr>
      </w:pPr>
    </w:p>
    <w:p w14:paraId="7BD0A448" w14:textId="653B5FE9" w:rsidR="00986210" w:rsidRPr="00986210" w:rsidRDefault="00986210" w:rsidP="007C426C">
      <w:pPr>
        <w:rPr>
          <w:rFonts w:cstheme="minorHAnsi"/>
          <w:b/>
          <w:bCs/>
          <w:i/>
          <w:iCs/>
          <w:lang w:val="en-US"/>
        </w:rPr>
      </w:pPr>
      <w:r w:rsidRPr="00986210">
        <w:rPr>
          <w:rFonts w:cstheme="minorHAnsi"/>
          <w:b/>
          <w:bCs/>
          <w:i/>
          <w:iCs/>
          <w:lang w:val="en-US"/>
        </w:rPr>
        <w:t>Applications will be reviewed on a rolling basis. DRC reserves the right to conduct tests and interviews before the closing date and can close the advertisement earlier in case of finding a suitable candidate.</w:t>
      </w:r>
    </w:p>
    <w:p w14:paraId="13D4444A" w14:textId="77777777" w:rsidR="007C426C" w:rsidRDefault="007C426C" w:rsidP="009D7A21">
      <w:pPr>
        <w:rPr>
          <w:rFonts w:cstheme="minorHAnsi"/>
          <w:b/>
          <w:color w:val="000000"/>
          <w:lang w:val="en-US"/>
        </w:rPr>
      </w:pPr>
    </w:p>
    <w:p w14:paraId="3BEDAA51" w14:textId="0C6B84DA" w:rsidR="009D7A21" w:rsidRPr="00152405" w:rsidRDefault="009D7A21" w:rsidP="009D7A21">
      <w:pPr>
        <w:rPr>
          <w:rFonts w:cstheme="minorHAnsi"/>
          <w:b/>
          <w:color w:val="000000"/>
          <w:lang w:val="en-US"/>
        </w:rPr>
      </w:pPr>
      <w:r w:rsidRPr="00152405">
        <w:rPr>
          <w:rFonts w:cstheme="minorHAnsi"/>
          <w:b/>
          <w:color w:val="000000"/>
          <w:lang w:val="en-US"/>
        </w:rPr>
        <w:t>Need further information?</w:t>
      </w:r>
    </w:p>
    <w:p w14:paraId="1833C84A" w14:textId="77777777" w:rsidR="00E541E0" w:rsidRPr="00152405" w:rsidRDefault="00E541E0" w:rsidP="00E541E0">
      <w:pPr>
        <w:spacing w:after="0"/>
        <w:rPr>
          <w:rFonts w:cstheme="minorHAnsi"/>
        </w:rPr>
      </w:pPr>
      <w:r w:rsidRPr="00152405">
        <w:rPr>
          <w:rFonts w:cstheme="minorHAnsi"/>
        </w:rPr>
        <w:t xml:space="preserve">For further information about the Danish Refugee Council, please consult our website </w:t>
      </w:r>
      <w:hyperlink r:id="rId12" w:history="1">
        <w:r w:rsidRPr="00152405">
          <w:rPr>
            <w:rStyle w:val="Hyperlink"/>
            <w:rFonts w:cstheme="minorHAnsi"/>
          </w:rPr>
          <w:t>www.drc.org</w:t>
        </w:r>
      </w:hyperlink>
    </w:p>
    <w:p w14:paraId="344A176A" w14:textId="77777777" w:rsidR="00E541E0" w:rsidRPr="00152405" w:rsidRDefault="00E541E0" w:rsidP="00E541E0">
      <w:pPr>
        <w:spacing w:after="0"/>
        <w:rPr>
          <w:rFonts w:cstheme="minorHAnsi"/>
          <w:b/>
          <w:bCs/>
        </w:rPr>
      </w:pPr>
    </w:p>
    <w:p w14:paraId="7BCDB11D" w14:textId="4D3CE5D6" w:rsidR="00E541E0" w:rsidRPr="00152405" w:rsidRDefault="00E541E0" w:rsidP="00E541E0">
      <w:pPr>
        <w:spacing w:after="0"/>
        <w:rPr>
          <w:rFonts w:cstheme="minorHAnsi"/>
        </w:rPr>
      </w:pPr>
      <w:r w:rsidRPr="00152405">
        <w:rPr>
          <w:rFonts w:cstheme="minorHAnsi"/>
          <w:b/>
          <w:bCs/>
        </w:rPr>
        <w:t>DRC as an employer</w:t>
      </w:r>
      <w:r w:rsidRPr="00152405">
        <w:rPr>
          <w:rFonts w:cstheme="minorHAnsi"/>
        </w:rPr>
        <w:t xml:space="preserve"> </w:t>
      </w:r>
      <w:r w:rsidRPr="00152405">
        <w:rPr>
          <w:rFonts w:cstheme="minorHAnsi"/>
        </w:rPr>
        <w:br/>
        <w:t>By working in DRC, you will be joining a global workforce of around 6500 employees in around 35 countries. We pride ourselves on our:</w:t>
      </w:r>
    </w:p>
    <w:p w14:paraId="1D10AFC8" w14:textId="77777777" w:rsidR="00E541E0" w:rsidRPr="00152405" w:rsidRDefault="00E541E0" w:rsidP="00E541E0">
      <w:pPr>
        <w:spacing w:after="0"/>
        <w:rPr>
          <w:rFonts w:cstheme="minorHAnsi"/>
        </w:rPr>
      </w:pPr>
    </w:p>
    <w:p w14:paraId="24344414" w14:textId="77777777" w:rsidR="00E541E0" w:rsidRPr="00152405" w:rsidRDefault="00E541E0" w:rsidP="00E541E0">
      <w:pPr>
        <w:numPr>
          <w:ilvl w:val="0"/>
          <w:numId w:val="15"/>
        </w:numPr>
        <w:spacing w:after="0"/>
        <w:rPr>
          <w:rFonts w:cstheme="minorHAnsi"/>
        </w:rPr>
      </w:pPr>
      <w:r w:rsidRPr="00152405">
        <w:rPr>
          <w:rFonts w:cstheme="minorHAnsi"/>
        </w:rPr>
        <w:t xml:space="preserve">Professionalism, impact &amp; expertise </w:t>
      </w:r>
    </w:p>
    <w:p w14:paraId="0424847E" w14:textId="77777777" w:rsidR="00E541E0" w:rsidRPr="00152405" w:rsidRDefault="00E541E0" w:rsidP="00E541E0">
      <w:pPr>
        <w:numPr>
          <w:ilvl w:val="0"/>
          <w:numId w:val="15"/>
        </w:numPr>
        <w:spacing w:after="0"/>
        <w:rPr>
          <w:rFonts w:cstheme="minorHAnsi"/>
        </w:rPr>
      </w:pPr>
      <w:r w:rsidRPr="00152405">
        <w:rPr>
          <w:rFonts w:cstheme="minorHAnsi"/>
        </w:rPr>
        <w:t>Humanitarian approach &amp; the work we do</w:t>
      </w:r>
    </w:p>
    <w:p w14:paraId="07FB855B" w14:textId="77777777" w:rsidR="00E541E0" w:rsidRPr="00152405" w:rsidRDefault="00E541E0" w:rsidP="00E541E0">
      <w:pPr>
        <w:numPr>
          <w:ilvl w:val="0"/>
          <w:numId w:val="15"/>
        </w:numPr>
        <w:spacing w:after="0"/>
        <w:rPr>
          <w:rFonts w:cstheme="minorHAnsi"/>
        </w:rPr>
      </w:pPr>
      <w:r w:rsidRPr="00152405">
        <w:rPr>
          <w:rFonts w:cstheme="minorHAnsi"/>
        </w:rPr>
        <w:t>Purpose, meaningfulness &amp; own contribution</w:t>
      </w:r>
    </w:p>
    <w:p w14:paraId="5737B4A5" w14:textId="77777777" w:rsidR="00E541E0" w:rsidRPr="00152405" w:rsidRDefault="00E541E0" w:rsidP="00E541E0">
      <w:pPr>
        <w:numPr>
          <w:ilvl w:val="0"/>
          <w:numId w:val="15"/>
        </w:numPr>
        <w:spacing w:after="0"/>
        <w:rPr>
          <w:rFonts w:cstheme="minorHAnsi"/>
        </w:rPr>
      </w:pPr>
      <w:r w:rsidRPr="00152405">
        <w:rPr>
          <w:rFonts w:cstheme="minorHAnsi"/>
        </w:rPr>
        <w:t>Culture, values &amp; strong leadership</w:t>
      </w:r>
    </w:p>
    <w:p w14:paraId="0F1A0DD0" w14:textId="77777777" w:rsidR="00E541E0" w:rsidRPr="00152405" w:rsidRDefault="00E541E0" w:rsidP="00E541E0">
      <w:pPr>
        <w:numPr>
          <w:ilvl w:val="0"/>
          <w:numId w:val="15"/>
        </w:numPr>
        <w:spacing w:after="0"/>
        <w:rPr>
          <w:rFonts w:cstheme="minorHAnsi"/>
        </w:rPr>
      </w:pPr>
      <w:r w:rsidRPr="00152405">
        <w:rPr>
          <w:rFonts w:cstheme="minorHAnsi"/>
        </w:rPr>
        <w:t>Fair compensation &amp; continuous development</w:t>
      </w:r>
    </w:p>
    <w:p w14:paraId="75909F4E" w14:textId="77777777" w:rsidR="00E541E0" w:rsidRPr="00152405" w:rsidRDefault="00E541E0" w:rsidP="00E541E0">
      <w:pPr>
        <w:spacing w:after="0"/>
        <w:rPr>
          <w:rFonts w:cstheme="minorHAnsi"/>
        </w:rPr>
      </w:pPr>
      <w:r w:rsidRPr="00152405">
        <w:rPr>
          <w:rFonts w:cstheme="minorHAnsi"/>
        </w:rPr>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abuse and harassment. DRC conducts thorough and comprehensive background checks as part of the recruitment process. </w:t>
      </w:r>
      <w:r w:rsidRPr="00152405">
        <w:rPr>
          <w:rFonts w:cstheme="minorHAnsi"/>
        </w:rPr>
        <w:br/>
      </w:r>
      <w:r w:rsidRPr="00152405">
        <w:rPr>
          <w:rFonts w:cstheme="minorHAnsi"/>
        </w:rPr>
        <w:br/>
      </w:r>
      <w:r w:rsidRPr="00152405">
        <w:rPr>
          <w:rFonts w:cstheme="minorHAnsi"/>
          <w:b/>
          <w:bCs/>
        </w:rPr>
        <w:t xml:space="preserve">If you have questions or are facing problems with the online application process, please visit </w:t>
      </w:r>
      <w:hyperlink r:id="rId13" w:tgtFrame="_blank" w:history="1">
        <w:r w:rsidRPr="00152405">
          <w:rPr>
            <w:rStyle w:val="Hyperlink"/>
            <w:rFonts w:cstheme="minorHAnsi"/>
            <w:b/>
            <w:bCs/>
          </w:rPr>
          <w:t>drc.ngo/jobsupport</w:t>
        </w:r>
      </w:hyperlink>
      <w:r w:rsidRPr="00152405">
        <w:rPr>
          <w:rFonts w:cstheme="minorHAnsi"/>
          <w:b/>
          <w:bCs/>
        </w:rPr>
        <w:t>.</w:t>
      </w:r>
      <w:r w:rsidRPr="00152405">
        <w:rPr>
          <w:rFonts w:cstheme="minorHAnsi"/>
        </w:rPr>
        <w:br/>
      </w:r>
      <w:r w:rsidRPr="00152405">
        <w:rPr>
          <w:rFonts w:cstheme="minorHAnsi"/>
        </w:rPr>
        <w:br/>
      </w:r>
      <w:r w:rsidRPr="00152405">
        <w:rPr>
          <w:rFonts w:cstheme="minorHAnsi"/>
        </w:rPr>
        <w:br/>
      </w:r>
      <w:r w:rsidRPr="00152405">
        <w:rPr>
          <w:rFonts w:cstheme="minorHAnsi"/>
          <w:b/>
          <w:bCs/>
          <w:i/>
          <w:iCs/>
        </w:rPr>
        <w:t xml:space="preserve">Danish Refugee Council is an equal opportunity employer and we consider all applicants based on </w:t>
      </w:r>
      <w:r w:rsidRPr="00152405">
        <w:rPr>
          <w:rFonts w:cstheme="minorHAnsi"/>
          <w:b/>
          <w:bCs/>
          <w:i/>
          <w:iCs/>
        </w:rPr>
        <w:lastRenderedPageBreak/>
        <w:t>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recognize that a diverse and inclusive team is crucial for achieving our organizational goals and making a positive impact on the communities we serve.</w:t>
      </w:r>
    </w:p>
    <w:p w14:paraId="00574217" w14:textId="2D9D04CB" w:rsidR="00E32634" w:rsidRPr="00152405" w:rsidRDefault="00E32634" w:rsidP="00E541E0">
      <w:pPr>
        <w:rPr>
          <w:rFonts w:cstheme="minorHAnsi"/>
          <w:color w:val="000000"/>
        </w:rPr>
      </w:pPr>
    </w:p>
    <w:sectPr w:rsidR="00E32634" w:rsidRPr="00152405" w:rsidSect="009959BA">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8651F" w14:textId="77777777" w:rsidR="008A234F" w:rsidRDefault="008A234F" w:rsidP="00BE20A2">
      <w:pPr>
        <w:spacing w:after="0" w:line="240" w:lineRule="auto"/>
      </w:pPr>
      <w:r>
        <w:separator/>
      </w:r>
    </w:p>
  </w:endnote>
  <w:endnote w:type="continuationSeparator" w:id="0">
    <w:p w14:paraId="40FFACCF" w14:textId="77777777" w:rsidR="008A234F" w:rsidRDefault="008A234F" w:rsidP="00BE20A2">
      <w:pPr>
        <w:spacing w:after="0" w:line="240" w:lineRule="auto"/>
      </w:pPr>
      <w:r>
        <w:continuationSeparator/>
      </w:r>
    </w:p>
  </w:endnote>
  <w:endnote w:type="continuationNotice" w:id="1">
    <w:p w14:paraId="1A2EB330" w14:textId="77777777" w:rsidR="008A234F" w:rsidRDefault="008A2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E2D44" w14:textId="77777777" w:rsidR="008A234F" w:rsidRDefault="008A234F" w:rsidP="00BE20A2">
      <w:pPr>
        <w:spacing w:after="0" w:line="240" w:lineRule="auto"/>
      </w:pPr>
      <w:r>
        <w:separator/>
      </w:r>
    </w:p>
  </w:footnote>
  <w:footnote w:type="continuationSeparator" w:id="0">
    <w:p w14:paraId="452BE088" w14:textId="77777777" w:rsidR="008A234F" w:rsidRDefault="008A234F" w:rsidP="00BE20A2">
      <w:pPr>
        <w:spacing w:after="0" w:line="240" w:lineRule="auto"/>
      </w:pPr>
      <w:r>
        <w:continuationSeparator/>
      </w:r>
    </w:p>
  </w:footnote>
  <w:footnote w:type="continuationNotice" w:id="1">
    <w:p w14:paraId="377BA00B" w14:textId="77777777" w:rsidR="008A234F" w:rsidRDefault="008A23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DAD0" w14:textId="77777777" w:rsidR="00BE20A2" w:rsidRDefault="00705642" w:rsidP="00BE20A2">
    <w:pPr>
      <w:pStyle w:val="Header"/>
      <w:jc w:val="right"/>
    </w:pPr>
    <w:r>
      <w:rPr>
        <w:noProof/>
        <w:lang w:val="en-US" w:eastAsia="en-US"/>
      </w:rPr>
      <w:drawing>
        <wp:inline distT="0" distB="0" distL="0" distR="0" wp14:anchorId="7BFEF10D" wp14:editId="7E7277AE">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78DD22DE"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64"/>
    <w:multiLevelType w:val="hybridMultilevel"/>
    <w:tmpl w:val="55A0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A32D2"/>
    <w:multiLevelType w:val="hybridMultilevel"/>
    <w:tmpl w:val="15CC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D31C1"/>
    <w:multiLevelType w:val="hybridMultilevel"/>
    <w:tmpl w:val="E80CA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73BEB"/>
    <w:multiLevelType w:val="multilevel"/>
    <w:tmpl w:val="DA28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07988"/>
    <w:multiLevelType w:val="hybridMultilevel"/>
    <w:tmpl w:val="5216769E"/>
    <w:lvl w:ilvl="0" w:tplc="04090001">
      <w:start w:val="1"/>
      <w:numFmt w:val="bullet"/>
      <w:lvlText w:val=""/>
      <w:lvlJc w:val="left"/>
      <w:pPr>
        <w:ind w:left="800" w:hanging="360"/>
      </w:pPr>
      <w:rPr>
        <w:rFonts w:ascii="Symbol" w:hAnsi="Symbol"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12E4D64"/>
    <w:multiLevelType w:val="hybridMultilevel"/>
    <w:tmpl w:val="8830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51C27"/>
    <w:multiLevelType w:val="hybridMultilevel"/>
    <w:tmpl w:val="98708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2ED9"/>
    <w:multiLevelType w:val="hybridMultilevel"/>
    <w:tmpl w:val="CFA8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83B54"/>
    <w:multiLevelType w:val="hybridMultilevel"/>
    <w:tmpl w:val="7AE8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44DC6"/>
    <w:multiLevelType w:val="hybridMultilevel"/>
    <w:tmpl w:val="36DAA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21392"/>
    <w:multiLevelType w:val="hybridMultilevel"/>
    <w:tmpl w:val="028287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91B2683"/>
    <w:multiLevelType w:val="hybridMultilevel"/>
    <w:tmpl w:val="2E1A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D136B"/>
    <w:multiLevelType w:val="hybridMultilevel"/>
    <w:tmpl w:val="4030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4219E"/>
    <w:multiLevelType w:val="hybridMultilevel"/>
    <w:tmpl w:val="C38418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B43C17"/>
    <w:multiLevelType w:val="hybridMultilevel"/>
    <w:tmpl w:val="B2D41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ABB5B43"/>
    <w:multiLevelType w:val="hybridMultilevel"/>
    <w:tmpl w:val="CD584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5F7DAB"/>
    <w:multiLevelType w:val="hybridMultilevel"/>
    <w:tmpl w:val="D5E2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676468"/>
    <w:multiLevelType w:val="hybridMultilevel"/>
    <w:tmpl w:val="5288A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2C67F7"/>
    <w:multiLevelType w:val="hybridMultilevel"/>
    <w:tmpl w:val="8474E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BA330D"/>
    <w:multiLevelType w:val="hybridMultilevel"/>
    <w:tmpl w:val="7DBC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D6266"/>
    <w:multiLevelType w:val="hybridMultilevel"/>
    <w:tmpl w:val="57E0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332E71"/>
    <w:multiLevelType w:val="hybridMultilevel"/>
    <w:tmpl w:val="FB7E9976"/>
    <w:lvl w:ilvl="0" w:tplc="04090001">
      <w:start w:val="1"/>
      <w:numFmt w:val="bullet"/>
      <w:lvlText w:val=""/>
      <w:lvlJc w:val="left"/>
      <w:pPr>
        <w:ind w:left="720" w:hanging="360"/>
      </w:pPr>
      <w:rPr>
        <w:rFonts w:ascii="Symbol" w:hAnsi="Symbol" w:hint="default"/>
      </w:rPr>
    </w:lvl>
    <w:lvl w:ilvl="1" w:tplc="BF4077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660BD"/>
    <w:multiLevelType w:val="hybridMultilevel"/>
    <w:tmpl w:val="1068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4E0512"/>
    <w:multiLevelType w:val="hybridMultilevel"/>
    <w:tmpl w:val="413A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521BEE"/>
    <w:multiLevelType w:val="hybridMultilevel"/>
    <w:tmpl w:val="62D8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88058C"/>
    <w:multiLevelType w:val="hybridMultilevel"/>
    <w:tmpl w:val="D8BC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C1F83"/>
    <w:multiLevelType w:val="hybridMultilevel"/>
    <w:tmpl w:val="4D00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D15223"/>
    <w:multiLevelType w:val="hybridMultilevel"/>
    <w:tmpl w:val="BECA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B526B9"/>
    <w:multiLevelType w:val="hybridMultilevel"/>
    <w:tmpl w:val="6488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AC54C5"/>
    <w:multiLevelType w:val="hybridMultilevel"/>
    <w:tmpl w:val="A1F8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376637">
    <w:abstractNumId w:val="4"/>
  </w:num>
  <w:num w:numId="2" w16cid:durableId="64450737">
    <w:abstractNumId w:val="0"/>
  </w:num>
  <w:num w:numId="3" w16cid:durableId="1867982278">
    <w:abstractNumId w:val="13"/>
  </w:num>
  <w:num w:numId="4" w16cid:durableId="1163743973">
    <w:abstractNumId w:val="26"/>
  </w:num>
  <w:num w:numId="5" w16cid:durableId="1024213708">
    <w:abstractNumId w:val="16"/>
  </w:num>
  <w:num w:numId="6" w16cid:durableId="119569708">
    <w:abstractNumId w:val="21"/>
  </w:num>
  <w:num w:numId="7" w16cid:durableId="2085296676">
    <w:abstractNumId w:val="29"/>
  </w:num>
  <w:num w:numId="8" w16cid:durableId="1323049947">
    <w:abstractNumId w:val="7"/>
  </w:num>
  <w:num w:numId="9" w16cid:durableId="2053116096">
    <w:abstractNumId w:val="18"/>
  </w:num>
  <w:num w:numId="10" w16cid:durableId="716011313">
    <w:abstractNumId w:val="27"/>
  </w:num>
  <w:num w:numId="11" w16cid:durableId="1098211682">
    <w:abstractNumId w:val="15"/>
  </w:num>
  <w:num w:numId="12" w16cid:durableId="296110538">
    <w:abstractNumId w:val="5"/>
  </w:num>
  <w:num w:numId="13" w16cid:durableId="2064674247">
    <w:abstractNumId w:val="12"/>
  </w:num>
  <w:num w:numId="14" w16cid:durableId="432211293">
    <w:abstractNumId w:val="9"/>
  </w:num>
  <w:num w:numId="15" w16cid:durableId="1679624345">
    <w:abstractNumId w:val="3"/>
  </w:num>
  <w:num w:numId="16" w16cid:durableId="1713338444">
    <w:abstractNumId w:val="22"/>
  </w:num>
  <w:num w:numId="17" w16cid:durableId="2057312091">
    <w:abstractNumId w:val="17"/>
  </w:num>
  <w:num w:numId="18" w16cid:durableId="130290864">
    <w:abstractNumId w:val="25"/>
  </w:num>
  <w:num w:numId="19" w16cid:durableId="479155819">
    <w:abstractNumId w:val="1"/>
  </w:num>
  <w:num w:numId="20" w16cid:durableId="1645891359">
    <w:abstractNumId w:val="14"/>
  </w:num>
  <w:num w:numId="21" w16cid:durableId="316420046">
    <w:abstractNumId w:val="11"/>
  </w:num>
  <w:num w:numId="22" w16cid:durableId="1399325376">
    <w:abstractNumId w:val="10"/>
  </w:num>
  <w:num w:numId="23" w16cid:durableId="1798597501">
    <w:abstractNumId w:val="24"/>
  </w:num>
  <w:num w:numId="24" w16cid:durableId="2144694024">
    <w:abstractNumId w:val="19"/>
  </w:num>
  <w:num w:numId="25" w16cid:durableId="852114228">
    <w:abstractNumId w:val="28"/>
  </w:num>
  <w:num w:numId="26" w16cid:durableId="1157961168">
    <w:abstractNumId w:val="6"/>
  </w:num>
  <w:num w:numId="27" w16cid:durableId="28341861">
    <w:abstractNumId w:val="23"/>
  </w:num>
  <w:num w:numId="28" w16cid:durableId="570430048">
    <w:abstractNumId w:val="8"/>
  </w:num>
  <w:num w:numId="29" w16cid:durableId="764154880">
    <w:abstractNumId w:val="2"/>
  </w:num>
  <w:num w:numId="30" w16cid:durableId="82053917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E0"/>
    <w:rsid w:val="00005C32"/>
    <w:rsid w:val="00007B8C"/>
    <w:rsid w:val="000138E7"/>
    <w:rsid w:val="000141DB"/>
    <w:rsid w:val="00026ADE"/>
    <w:rsid w:val="00027271"/>
    <w:rsid w:val="000462BD"/>
    <w:rsid w:val="00064E44"/>
    <w:rsid w:val="00065EE9"/>
    <w:rsid w:val="00071B37"/>
    <w:rsid w:val="00077288"/>
    <w:rsid w:val="000841A2"/>
    <w:rsid w:val="00090E85"/>
    <w:rsid w:val="00093410"/>
    <w:rsid w:val="00096259"/>
    <w:rsid w:val="0009717D"/>
    <w:rsid w:val="000B0A2F"/>
    <w:rsid w:val="000B3506"/>
    <w:rsid w:val="000B35E0"/>
    <w:rsid w:val="000B53DF"/>
    <w:rsid w:val="000C3F6E"/>
    <w:rsid w:val="000D2747"/>
    <w:rsid w:val="000E1ADF"/>
    <w:rsid w:val="000E4513"/>
    <w:rsid w:val="000E4CCC"/>
    <w:rsid w:val="000F3E1E"/>
    <w:rsid w:val="00111F97"/>
    <w:rsid w:val="0012533A"/>
    <w:rsid w:val="001300BC"/>
    <w:rsid w:val="00130519"/>
    <w:rsid w:val="001311E7"/>
    <w:rsid w:val="00131E3C"/>
    <w:rsid w:val="00150165"/>
    <w:rsid w:val="00152405"/>
    <w:rsid w:val="001528B0"/>
    <w:rsid w:val="00153406"/>
    <w:rsid w:val="0015787E"/>
    <w:rsid w:val="00163C22"/>
    <w:rsid w:val="00185661"/>
    <w:rsid w:val="0019488D"/>
    <w:rsid w:val="001A073F"/>
    <w:rsid w:val="001A1170"/>
    <w:rsid w:val="001A26AA"/>
    <w:rsid w:val="001B0FB9"/>
    <w:rsid w:val="001B5587"/>
    <w:rsid w:val="001C3DB9"/>
    <w:rsid w:val="001C5DBD"/>
    <w:rsid w:val="001C73F4"/>
    <w:rsid w:val="001E3B8C"/>
    <w:rsid w:val="001E6723"/>
    <w:rsid w:val="001F39D5"/>
    <w:rsid w:val="00210EE9"/>
    <w:rsid w:val="00216E7D"/>
    <w:rsid w:val="00224A62"/>
    <w:rsid w:val="00224D0D"/>
    <w:rsid w:val="00224F2F"/>
    <w:rsid w:val="0023226D"/>
    <w:rsid w:val="00233428"/>
    <w:rsid w:val="002460E6"/>
    <w:rsid w:val="00251FBD"/>
    <w:rsid w:val="002659EE"/>
    <w:rsid w:val="002734F4"/>
    <w:rsid w:val="002742C8"/>
    <w:rsid w:val="0027567F"/>
    <w:rsid w:val="00275AED"/>
    <w:rsid w:val="00294914"/>
    <w:rsid w:val="002A452E"/>
    <w:rsid w:val="002A4F5C"/>
    <w:rsid w:val="002C0E4E"/>
    <w:rsid w:val="002C38D8"/>
    <w:rsid w:val="002C3F53"/>
    <w:rsid w:val="002C6319"/>
    <w:rsid w:val="002D5B54"/>
    <w:rsid w:val="002D6316"/>
    <w:rsid w:val="002E70B3"/>
    <w:rsid w:val="002E7B1F"/>
    <w:rsid w:val="00301F2C"/>
    <w:rsid w:val="00310A69"/>
    <w:rsid w:val="00312A84"/>
    <w:rsid w:val="003163DD"/>
    <w:rsid w:val="00317877"/>
    <w:rsid w:val="00321FE7"/>
    <w:rsid w:val="0034647F"/>
    <w:rsid w:val="003467CB"/>
    <w:rsid w:val="00352DB0"/>
    <w:rsid w:val="00362D17"/>
    <w:rsid w:val="00363653"/>
    <w:rsid w:val="003809AD"/>
    <w:rsid w:val="00382F50"/>
    <w:rsid w:val="00392D51"/>
    <w:rsid w:val="00393FF3"/>
    <w:rsid w:val="003946A3"/>
    <w:rsid w:val="00396E1D"/>
    <w:rsid w:val="003A00B8"/>
    <w:rsid w:val="003A7AF6"/>
    <w:rsid w:val="003C5518"/>
    <w:rsid w:val="003D2079"/>
    <w:rsid w:val="003E196B"/>
    <w:rsid w:val="003E3921"/>
    <w:rsid w:val="00410D22"/>
    <w:rsid w:val="00415FBB"/>
    <w:rsid w:val="004376A8"/>
    <w:rsid w:val="00460786"/>
    <w:rsid w:val="00460893"/>
    <w:rsid w:val="004648EF"/>
    <w:rsid w:val="00467359"/>
    <w:rsid w:val="00471826"/>
    <w:rsid w:val="00472951"/>
    <w:rsid w:val="00472AF2"/>
    <w:rsid w:val="00474376"/>
    <w:rsid w:val="0047743D"/>
    <w:rsid w:val="004802A0"/>
    <w:rsid w:val="00483470"/>
    <w:rsid w:val="00484FB9"/>
    <w:rsid w:val="004B7207"/>
    <w:rsid w:val="004D3B51"/>
    <w:rsid w:val="004D6445"/>
    <w:rsid w:val="004E3FEF"/>
    <w:rsid w:val="004F2F63"/>
    <w:rsid w:val="004F337C"/>
    <w:rsid w:val="004F3E3F"/>
    <w:rsid w:val="00506E70"/>
    <w:rsid w:val="00512655"/>
    <w:rsid w:val="00516D78"/>
    <w:rsid w:val="00554911"/>
    <w:rsid w:val="00560A4F"/>
    <w:rsid w:val="005766F6"/>
    <w:rsid w:val="0058138F"/>
    <w:rsid w:val="00585B5D"/>
    <w:rsid w:val="005A3B32"/>
    <w:rsid w:val="005A6B7F"/>
    <w:rsid w:val="005D3BB4"/>
    <w:rsid w:val="005D63E6"/>
    <w:rsid w:val="005E2156"/>
    <w:rsid w:val="005E2520"/>
    <w:rsid w:val="005F55C4"/>
    <w:rsid w:val="006229D2"/>
    <w:rsid w:val="00624350"/>
    <w:rsid w:val="00625CB6"/>
    <w:rsid w:val="00627928"/>
    <w:rsid w:val="0064774A"/>
    <w:rsid w:val="0065675F"/>
    <w:rsid w:val="006600DD"/>
    <w:rsid w:val="00673B6C"/>
    <w:rsid w:val="006771F6"/>
    <w:rsid w:val="00685DDB"/>
    <w:rsid w:val="00696957"/>
    <w:rsid w:val="006A2418"/>
    <w:rsid w:val="006B5E6B"/>
    <w:rsid w:val="006C082F"/>
    <w:rsid w:val="006C23BE"/>
    <w:rsid w:val="006C30EC"/>
    <w:rsid w:val="006C59B8"/>
    <w:rsid w:val="006C7FAA"/>
    <w:rsid w:val="006D3BF4"/>
    <w:rsid w:val="006E1D05"/>
    <w:rsid w:val="006E7F7D"/>
    <w:rsid w:val="006F41F6"/>
    <w:rsid w:val="006F6C30"/>
    <w:rsid w:val="00705642"/>
    <w:rsid w:val="007119A3"/>
    <w:rsid w:val="007140FA"/>
    <w:rsid w:val="00715288"/>
    <w:rsid w:val="0071761B"/>
    <w:rsid w:val="007210AD"/>
    <w:rsid w:val="0072186D"/>
    <w:rsid w:val="007310AB"/>
    <w:rsid w:val="007411DB"/>
    <w:rsid w:val="007441E9"/>
    <w:rsid w:val="00751CEE"/>
    <w:rsid w:val="007748B1"/>
    <w:rsid w:val="007750BB"/>
    <w:rsid w:val="00780A25"/>
    <w:rsid w:val="00795A22"/>
    <w:rsid w:val="007A4C64"/>
    <w:rsid w:val="007C426C"/>
    <w:rsid w:val="007D3F27"/>
    <w:rsid w:val="007D6923"/>
    <w:rsid w:val="007E5ED7"/>
    <w:rsid w:val="007F24D8"/>
    <w:rsid w:val="007F28D5"/>
    <w:rsid w:val="007F619B"/>
    <w:rsid w:val="00814A78"/>
    <w:rsid w:val="00814CCA"/>
    <w:rsid w:val="00816A06"/>
    <w:rsid w:val="00821917"/>
    <w:rsid w:val="008336D1"/>
    <w:rsid w:val="00833D7F"/>
    <w:rsid w:val="008371C2"/>
    <w:rsid w:val="008536A3"/>
    <w:rsid w:val="00856C9B"/>
    <w:rsid w:val="0087357B"/>
    <w:rsid w:val="008749B5"/>
    <w:rsid w:val="00876327"/>
    <w:rsid w:val="0089149D"/>
    <w:rsid w:val="008951DC"/>
    <w:rsid w:val="0089691C"/>
    <w:rsid w:val="008A234F"/>
    <w:rsid w:val="008B02C8"/>
    <w:rsid w:val="008B136D"/>
    <w:rsid w:val="008B62C2"/>
    <w:rsid w:val="008C4407"/>
    <w:rsid w:val="008C4C6B"/>
    <w:rsid w:val="008C750F"/>
    <w:rsid w:val="008D1000"/>
    <w:rsid w:val="008D7097"/>
    <w:rsid w:val="008E2DD5"/>
    <w:rsid w:val="008F4CA3"/>
    <w:rsid w:val="008F7349"/>
    <w:rsid w:val="00900EF5"/>
    <w:rsid w:val="00902161"/>
    <w:rsid w:val="00906E1E"/>
    <w:rsid w:val="009179D4"/>
    <w:rsid w:val="00920E98"/>
    <w:rsid w:val="00922899"/>
    <w:rsid w:val="00926471"/>
    <w:rsid w:val="00926DA0"/>
    <w:rsid w:val="0093025D"/>
    <w:rsid w:val="00934746"/>
    <w:rsid w:val="00936DA4"/>
    <w:rsid w:val="00947820"/>
    <w:rsid w:val="009762FB"/>
    <w:rsid w:val="009821CA"/>
    <w:rsid w:val="00985886"/>
    <w:rsid w:val="00986210"/>
    <w:rsid w:val="00992F5E"/>
    <w:rsid w:val="0099587E"/>
    <w:rsid w:val="009959BA"/>
    <w:rsid w:val="009D0E5A"/>
    <w:rsid w:val="009D11C2"/>
    <w:rsid w:val="009D1BBD"/>
    <w:rsid w:val="009D2A9C"/>
    <w:rsid w:val="009D2E93"/>
    <w:rsid w:val="009D5060"/>
    <w:rsid w:val="009D5939"/>
    <w:rsid w:val="009D73FE"/>
    <w:rsid w:val="009D7A21"/>
    <w:rsid w:val="009E4667"/>
    <w:rsid w:val="00A00173"/>
    <w:rsid w:val="00A0420E"/>
    <w:rsid w:val="00A109B3"/>
    <w:rsid w:val="00A16080"/>
    <w:rsid w:val="00A171CE"/>
    <w:rsid w:val="00A209B6"/>
    <w:rsid w:val="00A2184F"/>
    <w:rsid w:val="00A24428"/>
    <w:rsid w:val="00A31768"/>
    <w:rsid w:val="00A32070"/>
    <w:rsid w:val="00A3481C"/>
    <w:rsid w:val="00A34C71"/>
    <w:rsid w:val="00A36302"/>
    <w:rsid w:val="00A37C1B"/>
    <w:rsid w:val="00A5326A"/>
    <w:rsid w:val="00A5523F"/>
    <w:rsid w:val="00A556B8"/>
    <w:rsid w:val="00A66014"/>
    <w:rsid w:val="00A70DE6"/>
    <w:rsid w:val="00A70F02"/>
    <w:rsid w:val="00A7111A"/>
    <w:rsid w:val="00A804A5"/>
    <w:rsid w:val="00A83FF6"/>
    <w:rsid w:val="00A95B6C"/>
    <w:rsid w:val="00AA167A"/>
    <w:rsid w:val="00AA7365"/>
    <w:rsid w:val="00AD7FFA"/>
    <w:rsid w:val="00AE3D55"/>
    <w:rsid w:val="00AF495D"/>
    <w:rsid w:val="00B01A7F"/>
    <w:rsid w:val="00B0403B"/>
    <w:rsid w:val="00B12712"/>
    <w:rsid w:val="00B14A5E"/>
    <w:rsid w:val="00B167F7"/>
    <w:rsid w:val="00B21714"/>
    <w:rsid w:val="00B304CD"/>
    <w:rsid w:val="00B35EFD"/>
    <w:rsid w:val="00B40139"/>
    <w:rsid w:val="00B60800"/>
    <w:rsid w:val="00B61FEB"/>
    <w:rsid w:val="00B6425C"/>
    <w:rsid w:val="00B71E05"/>
    <w:rsid w:val="00B72DD0"/>
    <w:rsid w:val="00B7567A"/>
    <w:rsid w:val="00B75D98"/>
    <w:rsid w:val="00B840C2"/>
    <w:rsid w:val="00B9151E"/>
    <w:rsid w:val="00B91F16"/>
    <w:rsid w:val="00B95A3D"/>
    <w:rsid w:val="00BA269C"/>
    <w:rsid w:val="00BA75E9"/>
    <w:rsid w:val="00BA7DF9"/>
    <w:rsid w:val="00BB011E"/>
    <w:rsid w:val="00BB17B3"/>
    <w:rsid w:val="00BB2BFD"/>
    <w:rsid w:val="00BC1957"/>
    <w:rsid w:val="00BD032E"/>
    <w:rsid w:val="00BD416C"/>
    <w:rsid w:val="00BE20A2"/>
    <w:rsid w:val="00BF4F1C"/>
    <w:rsid w:val="00BF5468"/>
    <w:rsid w:val="00BF6BAE"/>
    <w:rsid w:val="00C035DB"/>
    <w:rsid w:val="00C04410"/>
    <w:rsid w:val="00C1020E"/>
    <w:rsid w:val="00C10471"/>
    <w:rsid w:val="00C13F16"/>
    <w:rsid w:val="00C25480"/>
    <w:rsid w:val="00C26834"/>
    <w:rsid w:val="00C3164D"/>
    <w:rsid w:val="00C432D2"/>
    <w:rsid w:val="00C53D44"/>
    <w:rsid w:val="00C66063"/>
    <w:rsid w:val="00C66F3E"/>
    <w:rsid w:val="00C74AE2"/>
    <w:rsid w:val="00C80BDA"/>
    <w:rsid w:val="00C86602"/>
    <w:rsid w:val="00C90DD6"/>
    <w:rsid w:val="00C91A67"/>
    <w:rsid w:val="00C970F7"/>
    <w:rsid w:val="00C9767D"/>
    <w:rsid w:val="00CA315B"/>
    <w:rsid w:val="00CA526E"/>
    <w:rsid w:val="00D00E25"/>
    <w:rsid w:val="00D036A3"/>
    <w:rsid w:val="00D17DC8"/>
    <w:rsid w:val="00D22826"/>
    <w:rsid w:val="00D25A8A"/>
    <w:rsid w:val="00D31B81"/>
    <w:rsid w:val="00D332A2"/>
    <w:rsid w:val="00D43F6B"/>
    <w:rsid w:val="00D44874"/>
    <w:rsid w:val="00D45710"/>
    <w:rsid w:val="00D4695C"/>
    <w:rsid w:val="00D5060C"/>
    <w:rsid w:val="00D604FB"/>
    <w:rsid w:val="00D609D8"/>
    <w:rsid w:val="00D638CC"/>
    <w:rsid w:val="00D651AD"/>
    <w:rsid w:val="00D90382"/>
    <w:rsid w:val="00D93B54"/>
    <w:rsid w:val="00DA1729"/>
    <w:rsid w:val="00DA5272"/>
    <w:rsid w:val="00DA5F4B"/>
    <w:rsid w:val="00DB6586"/>
    <w:rsid w:val="00DB768A"/>
    <w:rsid w:val="00DC3AF5"/>
    <w:rsid w:val="00DC7C0C"/>
    <w:rsid w:val="00DD1483"/>
    <w:rsid w:val="00DD4100"/>
    <w:rsid w:val="00DD727F"/>
    <w:rsid w:val="00DE3699"/>
    <w:rsid w:val="00DF5721"/>
    <w:rsid w:val="00DF690B"/>
    <w:rsid w:val="00E01051"/>
    <w:rsid w:val="00E0337C"/>
    <w:rsid w:val="00E06D59"/>
    <w:rsid w:val="00E106E9"/>
    <w:rsid w:val="00E14347"/>
    <w:rsid w:val="00E16D70"/>
    <w:rsid w:val="00E200C2"/>
    <w:rsid w:val="00E22B1E"/>
    <w:rsid w:val="00E22ECD"/>
    <w:rsid w:val="00E3181A"/>
    <w:rsid w:val="00E32634"/>
    <w:rsid w:val="00E53C18"/>
    <w:rsid w:val="00E541E0"/>
    <w:rsid w:val="00E6111A"/>
    <w:rsid w:val="00E70A72"/>
    <w:rsid w:val="00E76048"/>
    <w:rsid w:val="00E76056"/>
    <w:rsid w:val="00E80B1A"/>
    <w:rsid w:val="00E86E27"/>
    <w:rsid w:val="00E873A6"/>
    <w:rsid w:val="00E924F2"/>
    <w:rsid w:val="00E95A7A"/>
    <w:rsid w:val="00EA2FC8"/>
    <w:rsid w:val="00EA70B3"/>
    <w:rsid w:val="00EB3417"/>
    <w:rsid w:val="00EB5EBC"/>
    <w:rsid w:val="00EC260A"/>
    <w:rsid w:val="00EC4674"/>
    <w:rsid w:val="00EC6A84"/>
    <w:rsid w:val="00EE2057"/>
    <w:rsid w:val="00EE268E"/>
    <w:rsid w:val="00EE7A0D"/>
    <w:rsid w:val="00EF288E"/>
    <w:rsid w:val="00F056D9"/>
    <w:rsid w:val="00F1715D"/>
    <w:rsid w:val="00F22A8B"/>
    <w:rsid w:val="00F324D9"/>
    <w:rsid w:val="00F35016"/>
    <w:rsid w:val="00F46B33"/>
    <w:rsid w:val="00F47F3F"/>
    <w:rsid w:val="00F577B4"/>
    <w:rsid w:val="00F61A45"/>
    <w:rsid w:val="00F672BF"/>
    <w:rsid w:val="00F865E5"/>
    <w:rsid w:val="00F90086"/>
    <w:rsid w:val="00F92A23"/>
    <w:rsid w:val="00F956A3"/>
    <w:rsid w:val="00FA2EA7"/>
    <w:rsid w:val="00FA40E1"/>
    <w:rsid w:val="00FA43F5"/>
    <w:rsid w:val="00FA45B5"/>
    <w:rsid w:val="00FB0AEE"/>
    <w:rsid w:val="00FB274F"/>
    <w:rsid w:val="00FC053B"/>
    <w:rsid w:val="00FD174E"/>
    <w:rsid w:val="00FD5A11"/>
    <w:rsid w:val="00FE471D"/>
    <w:rsid w:val="00FF339D"/>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156ED"/>
  <w15:docId w15:val="{0836F0FB-9C13-4B7D-8A41-CE503562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6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semiHidden/>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semiHidden/>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uiPriority w:val="1"/>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styleId="UnresolvedMention">
    <w:name w:val="Unresolved Mention"/>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Form/SinglePageApplicationForm.aspx?cid=1036&amp;departmentId=19001&amp;ProjectId=17548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Init.aspx?cid=1036&amp;ProjectId=175481&amp;DepartmentId=19001&amp;MediaId=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V751\OneDrive%20-%20Danish%20Refugee%20Council\Documents%20-%20HR\2024%20HR%20Shared%20Folder\Recruitments\Recruitment%20Forms\JA_Rea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dbc05711518b0eccfe3906d4725915bf">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ffbff9ebe2177162787d263900bf96cc"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2.xml><?xml version="1.0" encoding="utf-8"?>
<ds:datastoreItem xmlns:ds="http://schemas.openxmlformats.org/officeDocument/2006/customXml" ds:itemID="{6258269E-8622-47B6-9C53-D509535AF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66DA4-D5A9-4C67-A0DD-F048D293D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JA_Ready Template</Template>
  <TotalTime>59</TotalTime>
  <Pages>5</Pages>
  <Words>1410</Words>
  <Characters>8040</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Suzanne Zaza</cp:lastModifiedBy>
  <cp:revision>81</cp:revision>
  <cp:lastPrinted>2019-07-18T15:22:00Z</cp:lastPrinted>
  <dcterms:created xsi:type="dcterms:W3CDTF">2026-01-05T06:30:00Z</dcterms:created>
  <dcterms:modified xsi:type="dcterms:W3CDTF">2026-08-03T13:15:00Z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