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0E0EB" w14:textId="3DEB31DF" w:rsidR="00B14EA0" w:rsidRPr="00B36936" w:rsidRDefault="006D0F16" w:rsidP="00926877">
      <w:pPr>
        <w:spacing w:after="0"/>
        <w:jc w:val="center"/>
        <w:rPr>
          <w:rFonts w:cstheme="minorHAnsi"/>
          <w:b/>
        </w:rPr>
      </w:pPr>
      <w:r>
        <w:rPr>
          <w:rFonts w:cstheme="minorHAnsi"/>
          <w:b/>
        </w:rPr>
        <w:t>HMA Paramedic</w:t>
      </w:r>
      <w:r w:rsidR="001A40DA">
        <w:rPr>
          <w:rFonts w:cstheme="minorHAnsi"/>
          <w:b/>
        </w:rPr>
        <w:t xml:space="preserve"> (Field</w:t>
      </w:r>
      <w:r w:rsidR="00B15A75">
        <w:rPr>
          <w:rFonts w:cstheme="minorHAnsi"/>
          <w:b/>
        </w:rPr>
        <w:t xml:space="preserve"> Medic)</w:t>
      </w:r>
      <w:r w:rsidR="00181318">
        <w:rPr>
          <w:rFonts w:cstheme="minorHAnsi"/>
          <w:b/>
        </w:rPr>
        <w:t>*2</w:t>
      </w:r>
    </w:p>
    <w:p w14:paraId="1BB431FA" w14:textId="77777777" w:rsidR="00B15A75" w:rsidRDefault="00705642" w:rsidP="00926877">
      <w:pPr>
        <w:spacing w:after="0"/>
        <w:jc w:val="center"/>
        <w:rPr>
          <w:rFonts w:cstheme="minorHAnsi"/>
          <w:b/>
        </w:rPr>
      </w:pPr>
      <w:r w:rsidRPr="00B36936">
        <w:rPr>
          <w:rFonts w:cstheme="minorHAnsi"/>
          <w:b/>
        </w:rPr>
        <w:t>Syria</w:t>
      </w:r>
      <w:r w:rsidR="00D22826" w:rsidRPr="00B36936">
        <w:rPr>
          <w:rFonts w:cstheme="minorHAnsi"/>
          <w:b/>
        </w:rPr>
        <w:t xml:space="preserve"> </w:t>
      </w:r>
      <w:r w:rsidR="00926877" w:rsidRPr="00B36936">
        <w:rPr>
          <w:rFonts w:cstheme="minorHAnsi"/>
          <w:b/>
        </w:rPr>
        <w:t>–</w:t>
      </w:r>
      <w:r w:rsidR="00D22826" w:rsidRPr="00B36936">
        <w:rPr>
          <w:rFonts w:cstheme="minorHAnsi"/>
          <w:b/>
        </w:rPr>
        <w:t xml:space="preserve"> </w:t>
      </w:r>
      <w:r w:rsidR="0053149E">
        <w:rPr>
          <w:rFonts w:cstheme="minorHAnsi"/>
          <w:b/>
        </w:rPr>
        <w:t>Rural Damascus</w:t>
      </w:r>
    </w:p>
    <w:p w14:paraId="2666840F" w14:textId="19FD0BA3" w:rsidR="00926877" w:rsidRPr="00B36936" w:rsidRDefault="00CA2E68" w:rsidP="00926877">
      <w:pPr>
        <w:spacing w:after="0"/>
        <w:jc w:val="center"/>
        <w:rPr>
          <w:rFonts w:cstheme="minorHAnsi"/>
          <w:b/>
        </w:rPr>
      </w:pPr>
      <w:r>
        <w:rPr>
          <w:rFonts w:cstheme="minorHAnsi"/>
          <w:b/>
        </w:rPr>
        <w:t xml:space="preserve"> (With country</w:t>
      </w:r>
      <w:r w:rsidR="00B027D5">
        <w:rPr>
          <w:rFonts w:cstheme="minorHAnsi"/>
          <w:b/>
        </w:rPr>
        <w:t>wide travel)</w:t>
      </w:r>
    </w:p>
    <w:p w14:paraId="54414B6D" w14:textId="77777777" w:rsidR="00FA2EA7" w:rsidRPr="00B36936" w:rsidRDefault="00FA2EA7" w:rsidP="00926877">
      <w:pPr>
        <w:spacing w:after="0"/>
        <w:rPr>
          <w:rFonts w:cstheme="minorHAnsi"/>
        </w:rPr>
      </w:pPr>
    </w:p>
    <w:p w14:paraId="44CF6F93" w14:textId="17AF4F1B" w:rsidR="00FA2EA7" w:rsidRPr="00B36936" w:rsidRDefault="00FA2EA7" w:rsidP="00FA2EA7">
      <w:pPr>
        <w:spacing w:after="0"/>
        <w:rPr>
          <w:rFonts w:cstheme="minorHAnsi"/>
          <w:b/>
          <w:lang w:val="en-US"/>
        </w:rPr>
      </w:pPr>
      <w:r w:rsidRPr="00B36936">
        <w:rPr>
          <w:rFonts w:cstheme="minorHAnsi"/>
          <w:b/>
          <w:lang w:val="en-US"/>
        </w:rPr>
        <w:t>Who are we?</w:t>
      </w:r>
    </w:p>
    <w:p w14:paraId="2C3FC2BB" w14:textId="77777777" w:rsidR="00705642" w:rsidRPr="00B36936" w:rsidRDefault="00705642" w:rsidP="00705642">
      <w:pPr>
        <w:pStyle w:val="NormalWeb"/>
        <w:shd w:val="clear" w:color="auto" w:fill="FFFFFF"/>
        <w:spacing w:after="0"/>
        <w:rPr>
          <w:rFonts w:asciiTheme="minorHAnsi" w:hAnsiTheme="minorHAnsi" w:cstheme="minorHAnsi"/>
          <w:sz w:val="22"/>
          <w:szCs w:val="22"/>
        </w:rPr>
      </w:pPr>
      <w:r w:rsidRPr="00B36936">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B36936" w:rsidRDefault="00705642" w:rsidP="00705642">
      <w:pPr>
        <w:pStyle w:val="NormalWeb"/>
        <w:shd w:val="clear" w:color="auto" w:fill="FFFFFF"/>
        <w:rPr>
          <w:rFonts w:asciiTheme="minorHAnsi" w:hAnsiTheme="minorHAnsi" w:cstheme="minorHAnsi"/>
          <w:sz w:val="22"/>
          <w:szCs w:val="22"/>
        </w:rPr>
      </w:pPr>
      <w:r w:rsidRPr="00B36936">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B36936" w:rsidRDefault="00705642" w:rsidP="00705642">
      <w:pPr>
        <w:pStyle w:val="NormalWeb"/>
        <w:shd w:val="clear" w:color="auto" w:fill="FFFFFF"/>
        <w:rPr>
          <w:rFonts w:asciiTheme="minorHAnsi" w:hAnsiTheme="minorHAnsi" w:cstheme="minorHAnsi"/>
          <w:sz w:val="22"/>
          <w:szCs w:val="22"/>
        </w:rPr>
      </w:pPr>
      <w:r w:rsidRPr="00B36936">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B36936"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B36936" w:rsidRDefault="00705642" w:rsidP="00705642">
      <w:pPr>
        <w:pStyle w:val="NormalWeb"/>
        <w:spacing w:after="0"/>
        <w:jc w:val="both"/>
        <w:rPr>
          <w:rFonts w:asciiTheme="minorHAnsi" w:hAnsiTheme="minorHAnsi" w:cstheme="minorHAnsi"/>
          <w:b/>
          <w:bCs/>
          <w:sz w:val="22"/>
          <w:szCs w:val="22"/>
        </w:rPr>
      </w:pPr>
      <w:r w:rsidRPr="00B36936">
        <w:rPr>
          <w:rFonts w:asciiTheme="minorHAnsi" w:hAnsiTheme="minorHAnsi" w:cstheme="minorHAnsi"/>
          <w:b/>
          <w:bCs/>
          <w:sz w:val="22"/>
          <w:szCs w:val="22"/>
        </w:rPr>
        <w:t>DRC Syria</w:t>
      </w:r>
    </w:p>
    <w:p w14:paraId="3E6CA2BE" w14:textId="77777777" w:rsidR="0082483D" w:rsidRPr="0082483D" w:rsidRDefault="0082483D" w:rsidP="0082483D">
      <w:pPr>
        <w:spacing w:after="0"/>
        <w:rPr>
          <w:rFonts w:eastAsia="Times New Roman" w:cstheme="minorHAnsi"/>
          <w:color w:val="000000"/>
          <w:lang w:eastAsia="ar-SA"/>
        </w:rPr>
      </w:pPr>
      <w:r w:rsidRPr="0082483D">
        <w:rPr>
          <w:rFonts w:eastAsia="Times New Roman" w:cstheme="minorHAnsi"/>
          <w:color w:val="000000"/>
          <w:lang w:eastAsia="ar-SA"/>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68AC164F" w14:textId="77777777" w:rsidR="0082483D" w:rsidRPr="0082483D" w:rsidRDefault="0082483D" w:rsidP="0082483D">
      <w:pPr>
        <w:spacing w:after="0"/>
        <w:rPr>
          <w:rFonts w:eastAsia="Times New Roman" w:cstheme="minorHAnsi"/>
          <w:b/>
          <w:color w:val="000000"/>
          <w:lang w:eastAsia="ar-SA"/>
        </w:rPr>
      </w:pPr>
      <w:r w:rsidRPr="0082483D">
        <w:rPr>
          <w:rFonts w:eastAsia="Times New Roman" w:cstheme="minorHAnsi"/>
          <w:color w:val="000000"/>
          <w:lang w:eastAsia="ar-SA"/>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392225C8" w14:textId="77777777" w:rsidR="00705642" w:rsidRPr="00B36936" w:rsidRDefault="00705642" w:rsidP="00216E7D">
      <w:pPr>
        <w:spacing w:after="0"/>
        <w:rPr>
          <w:rFonts w:cstheme="minorHAnsi"/>
          <w:b/>
        </w:rPr>
      </w:pPr>
    </w:p>
    <w:p w14:paraId="22C1C484" w14:textId="2811421D" w:rsidR="00F46B33" w:rsidRPr="00B36936" w:rsidRDefault="00E70A72" w:rsidP="00B67E68">
      <w:pPr>
        <w:pStyle w:val="NormalWeb"/>
        <w:spacing w:after="0"/>
        <w:jc w:val="both"/>
        <w:rPr>
          <w:rFonts w:asciiTheme="minorHAnsi" w:hAnsiTheme="minorHAnsi" w:cstheme="minorHAnsi"/>
          <w:b/>
          <w:bCs/>
          <w:sz w:val="22"/>
          <w:szCs w:val="22"/>
        </w:rPr>
      </w:pPr>
      <w:r w:rsidRPr="00B36936">
        <w:rPr>
          <w:rFonts w:asciiTheme="minorHAnsi" w:hAnsiTheme="minorHAnsi" w:cstheme="minorHAnsi"/>
          <w:b/>
          <w:bCs/>
          <w:sz w:val="22"/>
          <w:szCs w:val="22"/>
        </w:rPr>
        <w:t>About the job</w:t>
      </w:r>
    </w:p>
    <w:p w14:paraId="35130F7F" w14:textId="5FEE69AC" w:rsidR="00732EB5" w:rsidRDefault="00FB00CC" w:rsidP="00732EB5">
      <w:pPr>
        <w:spacing w:after="0"/>
        <w:rPr>
          <w:rFonts w:eastAsia="Times New Roman" w:cstheme="minorHAnsi"/>
          <w:color w:val="000000"/>
          <w:lang w:eastAsia="ar-SA"/>
        </w:rPr>
      </w:pPr>
      <w:r w:rsidRPr="00A61943">
        <w:rPr>
          <w:rFonts w:cstheme="minorHAnsi"/>
          <w:sz w:val="20"/>
          <w:szCs w:val="20"/>
        </w:rPr>
        <w:t>T</w:t>
      </w:r>
      <w:r w:rsidRPr="00FB00CC">
        <w:rPr>
          <w:rFonts w:eastAsia="Times New Roman" w:cstheme="minorHAnsi"/>
          <w:color w:val="000000"/>
          <w:lang w:eastAsia="ar-SA"/>
        </w:rPr>
        <w:t xml:space="preserve">he Humanitarian Mine Action (HMA) Paramedic (Field Medic) will be based rural Damascus but may be required to deploy to other areas of Syria to respond to emergency tasks or as the programme Area of Operations expands. The HMA Paramedic (Field Medic) provides on-site medical support to clearance teams, ensuring their health and safety through emergency response, preventive care, and medical assistance and provide CASEVAC support to ensure safe and efficient casualty evacuation. The Paramedic (Field Medic) is responsible for regularly inspecting the ambulance and associated fitting and equipment, medical equipment, supplies, and medications. They also support other HMA teams by delivering medical care and preventive health measures as required. Responsibilities include conducting medical training such </w:t>
      </w:r>
      <w:r w:rsidRPr="00FB00CC">
        <w:rPr>
          <w:rFonts w:eastAsia="Times New Roman" w:cstheme="minorHAnsi"/>
          <w:color w:val="000000"/>
          <w:lang w:eastAsia="ar-SA"/>
        </w:rPr>
        <w:lastRenderedPageBreak/>
        <w:t>as Basic Care Provider (BCP) training and refresher training for DRC staff as authorized, ensuring compliance with DRC SOPs, and maintaining medical readiness. Additionally, they support Victim Assistance activities, including medical referrals and coordination with healthcare providers.</w:t>
      </w:r>
    </w:p>
    <w:p w14:paraId="1F6D958C" w14:textId="77777777" w:rsidR="00732EB5" w:rsidRDefault="00732EB5" w:rsidP="00732EB5">
      <w:pPr>
        <w:spacing w:after="0"/>
        <w:rPr>
          <w:rFonts w:eastAsia="Times New Roman" w:cstheme="minorHAnsi"/>
          <w:color w:val="000000"/>
          <w:lang w:eastAsia="ar-SA"/>
        </w:rPr>
      </w:pPr>
    </w:p>
    <w:p w14:paraId="392E8B8D" w14:textId="307C4FF4" w:rsidR="00E96E7D" w:rsidRPr="00E96E7D" w:rsidRDefault="00FA2EA7" w:rsidP="00732EB5">
      <w:pPr>
        <w:jc w:val="both"/>
        <w:rPr>
          <w:rFonts w:cstheme="minorHAnsi"/>
          <w:b/>
          <w:lang w:val="en-US"/>
        </w:rPr>
      </w:pPr>
      <w:r w:rsidRPr="00B36936">
        <w:rPr>
          <w:rFonts w:cstheme="minorHAnsi"/>
          <w:b/>
          <w:lang w:val="en-US"/>
        </w:rPr>
        <w:t>Duties and Responsibilities</w:t>
      </w:r>
    </w:p>
    <w:p w14:paraId="5C515034" w14:textId="77777777" w:rsidR="00B71B39" w:rsidRPr="003C333D" w:rsidRDefault="00B71B39" w:rsidP="003C333D">
      <w:pPr>
        <w:numPr>
          <w:ilvl w:val="0"/>
          <w:numId w:val="12"/>
        </w:numPr>
        <w:rPr>
          <w:rFonts w:cstheme="minorHAnsi"/>
        </w:rPr>
      </w:pPr>
      <w:r w:rsidRPr="003C333D">
        <w:rPr>
          <w:rFonts w:cstheme="minorHAnsi"/>
        </w:rPr>
        <w:t>Provide on-site medical support to clearance teams and other HMA staff during operations as per SOPs.</w:t>
      </w:r>
    </w:p>
    <w:p w14:paraId="367EB375" w14:textId="77777777" w:rsidR="00B71B39" w:rsidRPr="003C333D" w:rsidRDefault="00B71B39" w:rsidP="003C333D">
      <w:pPr>
        <w:numPr>
          <w:ilvl w:val="0"/>
          <w:numId w:val="12"/>
        </w:numPr>
        <w:rPr>
          <w:rFonts w:cstheme="minorHAnsi"/>
        </w:rPr>
      </w:pPr>
      <w:r w:rsidRPr="003C333D">
        <w:rPr>
          <w:rFonts w:cstheme="minorHAnsi"/>
        </w:rPr>
        <w:t>Accompany mobile teams wherever they are deployed within the country to ensure medical coverage.</w:t>
      </w:r>
    </w:p>
    <w:p w14:paraId="35B75DCE" w14:textId="77777777" w:rsidR="00B71B39" w:rsidRPr="003C333D" w:rsidRDefault="00B71B39" w:rsidP="003C333D">
      <w:pPr>
        <w:numPr>
          <w:ilvl w:val="0"/>
          <w:numId w:val="12"/>
        </w:numPr>
        <w:rPr>
          <w:rFonts w:cstheme="minorHAnsi"/>
        </w:rPr>
      </w:pPr>
      <w:r w:rsidRPr="003C333D">
        <w:rPr>
          <w:rFonts w:cstheme="minorHAnsi"/>
        </w:rPr>
        <w:t>Deliver emergency medical response, including on-site casualty stabilization in the event of an accident/incident, and accompany casualties to the designated medical facility.</w:t>
      </w:r>
    </w:p>
    <w:p w14:paraId="56967A8E" w14:textId="77777777" w:rsidR="00B71B39" w:rsidRPr="003C333D" w:rsidRDefault="00B71B39" w:rsidP="003C333D">
      <w:pPr>
        <w:numPr>
          <w:ilvl w:val="0"/>
          <w:numId w:val="12"/>
        </w:numPr>
        <w:rPr>
          <w:rFonts w:cstheme="minorHAnsi"/>
        </w:rPr>
      </w:pPr>
      <w:r w:rsidRPr="003C333D">
        <w:rPr>
          <w:rFonts w:cstheme="minorHAnsi"/>
        </w:rPr>
        <w:t>Conduct assessments followed by coordination with local medical facilities before team deployments to establish effective casualty evacuation (CASEVAC) plans and Medevac.</w:t>
      </w:r>
    </w:p>
    <w:p w14:paraId="65E887CE" w14:textId="77777777" w:rsidR="00B71B39" w:rsidRPr="003C333D" w:rsidRDefault="00B71B39" w:rsidP="003C333D">
      <w:pPr>
        <w:numPr>
          <w:ilvl w:val="0"/>
          <w:numId w:val="12"/>
        </w:numPr>
        <w:rPr>
          <w:rFonts w:cstheme="minorHAnsi"/>
        </w:rPr>
      </w:pPr>
      <w:r w:rsidRPr="003C333D">
        <w:rPr>
          <w:rFonts w:cstheme="minorHAnsi"/>
        </w:rPr>
        <w:t>Maintain up-to-date contact information and location details of all suitable medical facilities within the area of operation.</w:t>
      </w:r>
    </w:p>
    <w:p w14:paraId="24AECB18" w14:textId="77777777" w:rsidR="00B71B39" w:rsidRPr="003C333D" w:rsidRDefault="00B71B39" w:rsidP="003C333D">
      <w:pPr>
        <w:numPr>
          <w:ilvl w:val="0"/>
          <w:numId w:val="12"/>
        </w:numPr>
        <w:rPr>
          <w:rFonts w:cstheme="minorHAnsi"/>
        </w:rPr>
      </w:pPr>
      <w:r w:rsidRPr="003C333D">
        <w:rPr>
          <w:rFonts w:cstheme="minorHAnsi"/>
        </w:rPr>
        <w:t>Monitor and advise on hygiene, sanitation, and disease prevention measures in operational areas.</w:t>
      </w:r>
    </w:p>
    <w:p w14:paraId="60B228B7" w14:textId="77777777" w:rsidR="00B71B39" w:rsidRPr="003C333D" w:rsidRDefault="00B71B39" w:rsidP="003C333D">
      <w:pPr>
        <w:numPr>
          <w:ilvl w:val="0"/>
          <w:numId w:val="12"/>
        </w:numPr>
        <w:rPr>
          <w:rFonts w:cstheme="minorHAnsi"/>
        </w:rPr>
      </w:pPr>
      <w:r w:rsidRPr="003C333D">
        <w:rPr>
          <w:rFonts w:cstheme="minorHAnsi"/>
        </w:rPr>
        <w:t>Regularly inspect and manage medical equipment, major trauma kits, supplies, and medications to ensure compliance with DRC SOPs.</w:t>
      </w:r>
    </w:p>
    <w:p w14:paraId="2DD0DBE2" w14:textId="77777777" w:rsidR="00B71B39" w:rsidRPr="003C333D" w:rsidRDefault="00B71B39" w:rsidP="003C333D">
      <w:pPr>
        <w:numPr>
          <w:ilvl w:val="0"/>
          <w:numId w:val="12"/>
        </w:numPr>
        <w:rPr>
          <w:rFonts w:cstheme="minorHAnsi"/>
        </w:rPr>
      </w:pPr>
      <w:r w:rsidRPr="003C333D">
        <w:rPr>
          <w:rFonts w:cstheme="minorHAnsi"/>
        </w:rPr>
        <w:t>Coordinate with the Ministry of Health and other suppliers to secure required medications for operations, ensuring timely resupply and replacement of expired drugs.</w:t>
      </w:r>
    </w:p>
    <w:p w14:paraId="40903A0E" w14:textId="77777777" w:rsidR="00B71B39" w:rsidRPr="003C333D" w:rsidRDefault="00B71B39" w:rsidP="003C333D">
      <w:pPr>
        <w:numPr>
          <w:ilvl w:val="0"/>
          <w:numId w:val="12"/>
        </w:numPr>
        <w:rPr>
          <w:rFonts w:cstheme="minorHAnsi"/>
        </w:rPr>
      </w:pPr>
      <w:r w:rsidRPr="003C333D">
        <w:rPr>
          <w:rFonts w:cstheme="minorHAnsi"/>
        </w:rPr>
        <w:t>Report any shortages, damage, or non-compliance issues to managers for prompt action.</w:t>
      </w:r>
    </w:p>
    <w:p w14:paraId="780FF377" w14:textId="77777777" w:rsidR="00B71B39" w:rsidRPr="003C333D" w:rsidRDefault="00B71B39" w:rsidP="003C333D">
      <w:pPr>
        <w:numPr>
          <w:ilvl w:val="0"/>
          <w:numId w:val="12"/>
        </w:numPr>
        <w:rPr>
          <w:rFonts w:cstheme="minorHAnsi"/>
        </w:rPr>
      </w:pPr>
      <w:r w:rsidRPr="003C333D">
        <w:rPr>
          <w:rFonts w:cstheme="minorHAnsi"/>
        </w:rPr>
        <w:t>Conduct medical training for DRC staff and partners based on a standardized syllabus developed by DRC as per SOPs and authorized by HQ Global advisor.</w:t>
      </w:r>
    </w:p>
    <w:p w14:paraId="16FC07E8" w14:textId="77777777" w:rsidR="00B71B39" w:rsidRPr="003C333D" w:rsidRDefault="00B71B39" w:rsidP="003C333D">
      <w:pPr>
        <w:numPr>
          <w:ilvl w:val="0"/>
          <w:numId w:val="12"/>
        </w:numPr>
        <w:rPr>
          <w:rFonts w:cstheme="minorHAnsi"/>
        </w:rPr>
      </w:pPr>
      <w:r w:rsidRPr="003C333D">
        <w:rPr>
          <w:rFonts w:cstheme="minorHAnsi"/>
        </w:rPr>
        <w:t>Support capacity building for partners as required and tasked by the Ops Manager to strengthen operational readiness and medical capabilities.</w:t>
      </w:r>
    </w:p>
    <w:p w14:paraId="5DC80381" w14:textId="77777777" w:rsidR="00B71B39" w:rsidRPr="003C333D" w:rsidRDefault="00B71B39" w:rsidP="003C333D">
      <w:pPr>
        <w:numPr>
          <w:ilvl w:val="0"/>
          <w:numId w:val="12"/>
        </w:numPr>
        <w:rPr>
          <w:rFonts w:cstheme="minorHAnsi"/>
        </w:rPr>
      </w:pPr>
      <w:r w:rsidRPr="003C333D">
        <w:rPr>
          <w:rFonts w:cstheme="minorHAnsi"/>
        </w:rPr>
        <w:t>Support Victim Assistance (VA) activities by facilitating medical referrals and coordinating with healthcare providers.</w:t>
      </w:r>
    </w:p>
    <w:p w14:paraId="5D3B5CDB" w14:textId="77777777" w:rsidR="00B71B39" w:rsidRPr="003C333D" w:rsidRDefault="00B71B39" w:rsidP="003C333D">
      <w:pPr>
        <w:numPr>
          <w:ilvl w:val="0"/>
          <w:numId w:val="12"/>
        </w:numPr>
        <w:rPr>
          <w:rFonts w:cstheme="minorHAnsi"/>
        </w:rPr>
      </w:pPr>
      <w:r w:rsidRPr="003C333D">
        <w:rPr>
          <w:rFonts w:cstheme="minorHAnsi"/>
        </w:rPr>
        <w:t>Maintain accurate medical records and incident reports, ensuring proper documentation of medical interventions.</w:t>
      </w:r>
    </w:p>
    <w:p w14:paraId="4966141A" w14:textId="77777777" w:rsidR="00B71B39" w:rsidRPr="003C333D" w:rsidRDefault="00B71B39" w:rsidP="003C333D">
      <w:pPr>
        <w:numPr>
          <w:ilvl w:val="0"/>
          <w:numId w:val="12"/>
        </w:numPr>
        <w:rPr>
          <w:rFonts w:cstheme="minorHAnsi"/>
        </w:rPr>
      </w:pPr>
      <w:r w:rsidRPr="003C333D">
        <w:rPr>
          <w:rFonts w:cstheme="minorHAnsi"/>
        </w:rPr>
        <w:t>Assist in post-incident medical analysis and contribute to the development of lessons learned for improving medical support.</w:t>
      </w:r>
    </w:p>
    <w:p w14:paraId="6C1DFB6A" w14:textId="77777777" w:rsidR="00B71B39" w:rsidRPr="003C333D" w:rsidRDefault="00B71B39" w:rsidP="003C333D">
      <w:pPr>
        <w:numPr>
          <w:ilvl w:val="0"/>
          <w:numId w:val="12"/>
        </w:numPr>
        <w:rPr>
          <w:rFonts w:cstheme="minorHAnsi"/>
        </w:rPr>
      </w:pPr>
      <w:r w:rsidRPr="003C333D">
        <w:rPr>
          <w:rFonts w:cstheme="minorHAnsi"/>
        </w:rPr>
        <w:lastRenderedPageBreak/>
        <w:t>Assist colleagues with routine tasks associated with mobile team deployment to ensure smooth field operations.</w:t>
      </w:r>
    </w:p>
    <w:p w14:paraId="554306C5" w14:textId="77777777" w:rsidR="00B71B39" w:rsidRPr="003C333D" w:rsidRDefault="00B71B39" w:rsidP="003C333D">
      <w:pPr>
        <w:numPr>
          <w:ilvl w:val="0"/>
          <w:numId w:val="12"/>
        </w:numPr>
        <w:rPr>
          <w:rFonts w:cstheme="minorHAnsi"/>
        </w:rPr>
      </w:pPr>
      <w:r w:rsidRPr="003C333D">
        <w:rPr>
          <w:rFonts w:cstheme="minorHAnsi"/>
        </w:rPr>
        <w:t>Work closely with operational teams to assess medical risks and implement preventive health measures in field operations.</w:t>
      </w:r>
    </w:p>
    <w:p w14:paraId="076797C0" w14:textId="77777777" w:rsidR="00B71B39" w:rsidRPr="003C333D" w:rsidRDefault="00B71B39" w:rsidP="003C333D">
      <w:pPr>
        <w:numPr>
          <w:ilvl w:val="0"/>
          <w:numId w:val="12"/>
        </w:numPr>
        <w:rPr>
          <w:rFonts w:cstheme="minorHAnsi"/>
        </w:rPr>
      </w:pPr>
      <w:r w:rsidRPr="003C333D">
        <w:rPr>
          <w:rFonts w:cstheme="minorHAnsi"/>
        </w:rPr>
        <w:t>Ensuring that the manager is fully briefed on all medical issues relating to the task activity.</w:t>
      </w:r>
    </w:p>
    <w:p w14:paraId="4EBFEDF7" w14:textId="77777777" w:rsidR="003C333D" w:rsidRPr="003C333D" w:rsidRDefault="003C333D" w:rsidP="003C333D">
      <w:pPr>
        <w:numPr>
          <w:ilvl w:val="0"/>
          <w:numId w:val="12"/>
        </w:numPr>
        <w:rPr>
          <w:rFonts w:cstheme="minorHAnsi"/>
        </w:rPr>
      </w:pPr>
      <w:r w:rsidRPr="003C333D">
        <w:rPr>
          <w:rFonts w:cstheme="minorHAnsi"/>
        </w:rPr>
        <w:t>Maintain good communication and relationships with other DRC staff and ensure high standards of discipline and conduct are adhered to.</w:t>
      </w:r>
    </w:p>
    <w:p w14:paraId="34190495" w14:textId="77777777" w:rsidR="003C333D" w:rsidRPr="003C333D" w:rsidRDefault="003C333D" w:rsidP="003C333D">
      <w:pPr>
        <w:numPr>
          <w:ilvl w:val="0"/>
          <w:numId w:val="12"/>
        </w:numPr>
        <w:rPr>
          <w:rFonts w:cstheme="minorHAnsi"/>
        </w:rPr>
      </w:pPr>
      <w:r w:rsidRPr="003C333D">
        <w:rPr>
          <w:rFonts w:cstheme="minorHAnsi"/>
        </w:rPr>
        <w:t>Be prepared for deployment to other operational areas outside of rural Damascus when required.</w:t>
      </w:r>
    </w:p>
    <w:p w14:paraId="7B5E8F8E" w14:textId="3ED19887" w:rsidR="00B71B39" w:rsidRPr="003C333D" w:rsidRDefault="003C333D" w:rsidP="003C333D">
      <w:pPr>
        <w:numPr>
          <w:ilvl w:val="0"/>
          <w:numId w:val="12"/>
        </w:numPr>
        <w:rPr>
          <w:rFonts w:cstheme="minorHAnsi"/>
        </w:rPr>
      </w:pPr>
      <w:r w:rsidRPr="003C333D">
        <w:rPr>
          <w:rFonts w:cstheme="minorHAnsi"/>
        </w:rPr>
        <w:t>Undertake any other tasks assigned by the Operations Manager, Technical Field Manager, and DRC Global Medical Advisor.</w:t>
      </w:r>
    </w:p>
    <w:p w14:paraId="458AC8C6" w14:textId="0F27FB92" w:rsidR="00803057" w:rsidRDefault="00926877" w:rsidP="00B265ED">
      <w:pPr>
        <w:rPr>
          <w:rFonts w:cstheme="minorHAnsi"/>
        </w:rPr>
      </w:pPr>
      <w:r w:rsidRPr="00B36936">
        <w:rPr>
          <w:rFonts w:cstheme="minorHAnsi"/>
          <w:b/>
        </w:rPr>
        <w:t>Experience and technical competencies:</w:t>
      </w:r>
      <w:r w:rsidRPr="00B36936">
        <w:rPr>
          <w:rFonts w:cstheme="minorHAnsi"/>
        </w:rPr>
        <w:t xml:space="preserve"> </w:t>
      </w:r>
    </w:p>
    <w:p w14:paraId="351D5A6F" w14:textId="77777777" w:rsidR="009D36D5" w:rsidRPr="009D36D5" w:rsidRDefault="009D36D5" w:rsidP="009D36D5">
      <w:pPr>
        <w:numPr>
          <w:ilvl w:val="0"/>
          <w:numId w:val="12"/>
        </w:numPr>
        <w:rPr>
          <w:rFonts w:cstheme="minorHAnsi"/>
        </w:rPr>
      </w:pPr>
      <w:r w:rsidRPr="009D36D5">
        <w:rPr>
          <w:rFonts w:cstheme="minorHAnsi"/>
        </w:rPr>
        <w:t>Certified medical professional (Paramedic, Nurse, or equivalent) with relevant field experience in emergency medical response and trauma care.</w:t>
      </w:r>
    </w:p>
    <w:p w14:paraId="42232A31" w14:textId="77777777" w:rsidR="009D36D5" w:rsidRPr="009D36D5" w:rsidRDefault="009D36D5" w:rsidP="009D36D5">
      <w:pPr>
        <w:numPr>
          <w:ilvl w:val="0"/>
          <w:numId w:val="12"/>
        </w:numPr>
        <w:rPr>
          <w:rFonts w:cstheme="minorHAnsi"/>
        </w:rPr>
      </w:pPr>
      <w:r w:rsidRPr="009D36D5">
        <w:rPr>
          <w:rFonts w:cstheme="minorHAnsi"/>
        </w:rPr>
        <w:t>Minimum of 2 years of experience providing medical support in humanitarian or emergency response context.</w:t>
      </w:r>
    </w:p>
    <w:p w14:paraId="5A1679C8" w14:textId="77777777" w:rsidR="009D36D5" w:rsidRPr="009D36D5" w:rsidRDefault="009D36D5" w:rsidP="009D36D5">
      <w:pPr>
        <w:numPr>
          <w:ilvl w:val="0"/>
          <w:numId w:val="12"/>
        </w:numPr>
        <w:rPr>
          <w:rFonts w:cstheme="minorHAnsi"/>
        </w:rPr>
      </w:pPr>
      <w:r w:rsidRPr="009D36D5">
        <w:rPr>
          <w:rFonts w:cstheme="minorHAnsi"/>
        </w:rPr>
        <w:t>Experience in a Hospital emergency Room, Intensive Care unit, ambulance crew or as a military combat medic (desirable).</w:t>
      </w:r>
    </w:p>
    <w:p w14:paraId="2B4AE1A6" w14:textId="77777777" w:rsidR="009D36D5" w:rsidRPr="009D36D5" w:rsidRDefault="009D36D5" w:rsidP="009D36D5">
      <w:pPr>
        <w:numPr>
          <w:ilvl w:val="0"/>
          <w:numId w:val="12"/>
        </w:numPr>
        <w:rPr>
          <w:rFonts w:cstheme="minorHAnsi"/>
        </w:rPr>
      </w:pPr>
      <w:r w:rsidRPr="009D36D5">
        <w:rPr>
          <w:rFonts w:cstheme="minorHAnsi"/>
        </w:rPr>
        <w:t>IMAS Intermediate Care Provider ICP Training or equivalent training.</w:t>
      </w:r>
    </w:p>
    <w:p w14:paraId="72BF57AC" w14:textId="77777777" w:rsidR="009D36D5" w:rsidRPr="009D36D5" w:rsidRDefault="009D36D5" w:rsidP="009D36D5">
      <w:pPr>
        <w:numPr>
          <w:ilvl w:val="0"/>
          <w:numId w:val="12"/>
        </w:numPr>
        <w:rPr>
          <w:rFonts w:cstheme="minorHAnsi"/>
        </w:rPr>
      </w:pPr>
      <w:r w:rsidRPr="009D36D5">
        <w:rPr>
          <w:rFonts w:cstheme="minorHAnsi"/>
        </w:rPr>
        <w:t>Prior experience delivering medical training (desirable).</w:t>
      </w:r>
    </w:p>
    <w:p w14:paraId="31934E6E" w14:textId="77777777" w:rsidR="009D36D5" w:rsidRPr="009D36D5" w:rsidRDefault="009D36D5" w:rsidP="009D36D5">
      <w:pPr>
        <w:numPr>
          <w:ilvl w:val="0"/>
          <w:numId w:val="12"/>
        </w:numPr>
        <w:rPr>
          <w:rFonts w:cstheme="minorHAnsi"/>
        </w:rPr>
      </w:pPr>
      <w:r w:rsidRPr="009D36D5">
        <w:rPr>
          <w:rFonts w:cstheme="minorHAnsi"/>
        </w:rPr>
        <w:t>Good skills in MS Office (Excel, PowerPoint, Word).</w:t>
      </w:r>
    </w:p>
    <w:p w14:paraId="2D30B83F" w14:textId="77777777" w:rsidR="009D36D5" w:rsidRPr="009D36D5" w:rsidRDefault="009D36D5" w:rsidP="009D36D5">
      <w:pPr>
        <w:numPr>
          <w:ilvl w:val="0"/>
          <w:numId w:val="12"/>
        </w:numPr>
        <w:rPr>
          <w:rFonts w:cstheme="minorHAnsi"/>
        </w:rPr>
      </w:pPr>
      <w:r w:rsidRPr="009D36D5">
        <w:rPr>
          <w:rFonts w:cstheme="minorHAnsi"/>
        </w:rPr>
        <w:t>Valid manual driving license category class A and able to drive a four-wheel drive vehicle (desirable).</w:t>
      </w:r>
    </w:p>
    <w:p w14:paraId="7C12F202" w14:textId="61A90BA6" w:rsidR="00C53D44" w:rsidRPr="00B36936" w:rsidRDefault="009D7A21" w:rsidP="009D36D5">
      <w:pPr>
        <w:keepNext/>
        <w:keepLines/>
        <w:rPr>
          <w:rFonts w:cstheme="minorHAnsi"/>
          <w:b/>
          <w:lang w:val="en-US" w:eastAsia="en-US"/>
        </w:rPr>
      </w:pPr>
      <w:r w:rsidRPr="00B36936">
        <w:rPr>
          <w:rFonts w:cstheme="minorHAnsi"/>
          <w:b/>
          <w:lang w:val="en-US" w:eastAsia="en-US"/>
        </w:rPr>
        <w:t>Education:</w:t>
      </w:r>
    </w:p>
    <w:p w14:paraId="532BE15C" w14:textId="77777777" w:rsidR="001228AD" w:rsidRPr="001228AD" w:rsidRDefault="001228AD" w:rsidP="001228AD">
      <w:pPr>
        <w:numPr>
          <w:ilvl w:val="0"/>
          <w:numId w:val="12"/>
        </w:numPr>
        <w:rPr>
          <w:rFonts w:cstheme="minorHAnsi"/>
        </w:rPr>
      </w:pPr>
      <w:r w:rsidRPr="001228AD">
        <w:rPr>
          <w:rFonts w:cstheme="minorHAnsi"/>
        </w:rPr>
        <w:t>Paramedic qualification to the accepted Syrian National Standard.</w:t>
      </w:r>
    </w:p>
    <w:p w14:paraId="0DDBF6E5" w14:textId="77777777" w:rsidR="001228AD" w:rsidRPr="001228AD" w:rsidRDefault="001228AD" w:rsidP="001228AD">
      <w:pPr>
        <w:numPr>
          <w:ilvl w:val="0"/>
          <w:numId w:val="12"/>
        </w:numPr>
        <w:rPr>
          <w:rFonts w:cstheme="minorHAnsi"/>
        </w:rPr>
      </w:pPr>
      <w:r w:rsidRPr="001228AD">
        <w:rPr>
          <w:rFonts w:cstheme="minorHAnsi"/>
        </w:rPr>
        <w:t>Bachelor’s degree in medicine or related discipline (desirable).</w:t>
      </w:r>
    </w:p>
    <w:p w14:paraId="694698CF" w14:textId="57D47D69" w:rsidR="009D7A21" w:rsidRDefault="009D7A21" w:rsidP="001228AD">
      <w:pPr>
        <w:keepNext/>
        <w:keepLines/>
        <w:rPr>
          <w:rFonts w:cstheme="minorHAnsi"/>
          <w:b/>
          <w:lang w:val="en-US" w:eastAsia="en-US"/>
        </w:rPr>
      </w:pPr>
      <w:r w:rsidRPr="00B36936">
        <w:rPr>
          <w:rFonts w:cstheme="minorHAnsi"/>
          <w:b/>
          <w:lang w:val="en-US" w:eastAsia="en-US"/>
        </w:rPr>
        <w:t>Languages:</w:t>
      </w:r>
    </w:p>
    <w:p w14:paraId="5E09BD16" w14:textId="77777777" w:rsidR="00D05B0A" w:rsidRPr="00D05B0A" w:rsidRDefault="00D05B0A" w:rsidP="00D05B0A">
      <w:pPr>
        <w:numPr>
          <w:ilvl w:val="0"/>
          <w:numId w:val="12"/>
        </w:numPr>
        <w:rPr>
          <w:rFonts w:cstheme="minorHAnsi"/>
        </w:rPr>
      </w:pPr>
      <w:r w:rsidRPr="00D05B0A">
        <w:rPr>
          <w:rFonts w:cstheme="minorHAnsi"/>
        </w:rPr>
        <w:t>Fluency in speaking, reading, and writing of English language.</w:t>
      </w:r>
    </w:p>
    <w:p w14:paraId="1C2B8B22" w14:textId="77777777" w:rsidR="00D05B0A" w:rsidRPr="00D05B0A" w:rsidRDefault="00D05B0A" w:rsidP="00D05B0A">
      <w:pPr>
        <w:numPr>
          <w:ilvl w:val="0"/>
          <w:numId w:val="12"/>
        </w:numPr>
        <w:rPr>
          <w:rFonts w:cstheme="minorHAnsi"/>
        </w:rPr>
      </w:pPr>
      <w:r w:rsidRPr="00D05B0A">
        <w:rPr>
          <w:rFonts w:cstheme="minorHAnsi"/>
        </w:rPr>
        <w:t>Fluency in speaking, reading, and writing in Arabic language.</w:t>
      </w:r>
    </w:p>
    <w:p w14:paraId="6D3023F2" w14:textId="5077BA1B" w:rsidR="009D7A21" w:rsidRPr="00B36936" w:rsidRDefault="00674C8F" w:rsidP="00D05B0A">
      <w:pPr>
        <w:rPr>
          <w:rFonts w:cstheme="minorHAnsi"/>
        </w:rPr>
      </w:pPr>
      <w:r w:rsidRPr="00B36936">
        <w:rPr>
          <w:rFonts w:cstheme="minorHAnsi"/>
          <w:i/>
          <w:iCs/>
          <w:lang w:val="en-US"/>
        </w:rPr>
        <w:lastRenderedPageBreak/>
        <w:t xml:space="preserve"> </w:t>
      </w:r>
      <w:r w:rsidR="009D7A21" w:rsidRPr="00B36936">
        <w:rPr>
          <w:rFonts w:cstheme="minorHAnsi"/>
          <w:i/>
          <w:iCs/>
          <w:lang w:val="en-US"/>
        </w:rPr>
        <w:t>In this position, you are expected to demonstrate DRC’ five core competencies:  </w:t>
      </w:r>
    </w:p>
    <w:p w14:paraId="6ADFF857"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Striving for excellence:</w:t>
      </w:r>
      <w:r w:rsidRPr="00B36936">
        <w:rPr>
          <w:rFonts w:eastAsia="Times New Roman" w:cstheme="minorHAnsi"/>
          <w:color w:val="000000"/>
        </w:rPr>
        <w:t xml:space="preserve"> You focus on reaching results while ensuring an efficient process.  </w:t>
      </w:r>
    </w:p>
    <w:p w14:paraId="2D472482"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Collaborating:</w:t>
      </w:r>
      <w:r w:rsidRPr="00B36936">
        <w:rPr>
          <w:rFonts w:eastAsia="Times New Roman" w:cstheme="minorHAnsi"/>
          <w:color w:val="000000"/>
        </w:rPr>
        <w:t xml:space="preserve"> You involve relevant parties and encourage feedback.  </w:t>
      </w:r>
    </w:p>
    <w:p w14:paraId="1D504F4B"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Taking the lead:</w:t>
      </w:r>
      <w:r w:rsidRPr="00B36936">
        <w:rPr>
          <w:rFonts w:eastAsia="Times New Roman" w:cstheme="minorHAnsi"/>
          <w:color w:val="000000"/>
        </w:rPr>
        <w:t xml:space="preserve"> You take ownership and initiative while aiming for innovation.  </w:t>
      </w:r>
    </w:p>
    <w:p w14:paraId="2CFEAF56"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Communicating:</w:t>
      </w:r>
      <w:r w:rsidRPr="00B36936">
        <w:rPr>
          <w:rFonts w:eastAsia="Times New Roman" w:cstheme="minorHAnsi"/>
          <w:color w:val="000000"/>
        </w:rPr>
        <w:t xml:space="preserve"> You listen and speak effectively and honestly.  </w:t>
      </w:r>
    </w:p>
    <w:p w14:paraId="41994DD5"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Demonstrating integrity:</w:t>
      </w:r>
      <w:r w:rsidRPr="00B36936">
        <w:rPr>
          <w:rFonts w:eastAsia="Times New Roman" w:cstheme="minorHAnsi"/>
          <w:color w:val="000000"/>
        </w:rPr>
        <w:t xml:space="preserve"> You act in line with our vision and values.</w:t>
      </w:r>
    </w:p>
    <w:p w14:paraId="36CE30F6" w14:textId="77777777" w:rsidR="00E106E9" w:rsidRPr="00B36936" w:rsidRDefault="00E106E9" w:rsidP="00216E7D">
      <w:pPr>
        <w:spacing w:after="0"/>
        <w:rPr>
          <w:rFonts w:cstheme="minorHAnsi"/>
          <w:b/>
        </w:rPr>
      </w:pPr>
    </w:p>
    <w:p w14:paraId="6FB5B8CF" w14:textId="7E164125" w:rsidR="002E70B3" w:rsidRPr="00B36936" w:rsidRDefault="009762FB" w:rsidP="00216E7D">
      <w:pPr>
        <w:spacing w:after="0"/>
        <w:rPr>
          <w:rFonts w:cstheme="minorHAnsi"/>
          <w:b/>
          <w:lang w:val="en-US"/>
        </w:rPr>
      </w:pPr>
      <w:r w:rsidRPr="00B36936">
        <w:rPr>
          <w:rFonts w:cstheme="minorHAnsi"/>
          <w:b/>
          <w:lang w:val="en-US"/>
        </w:rPr>
        <w:t>We offer</w:t>
      </w:r>
    </w:p>
    <w:p w14:paraId="19385706" w14:textId="1373E454" w:rsidR="009D7A21" w:rsidRPr="00B36936" w:rsidRDefault="009D7A21" w:rsidP="00DC4C2E">
      <w:pPr>
        <w:rPr>
          <w:rFonts w:cstheme="minorHAnsi"/>
          <w:color w:val="000000"/>
          <w:lang w:val="en-US"/>
        </w:rPr>
      </w:pPr>
      <w:r w:rsidRPr="00B36936">
        <w:rPr>
          <w:rFonts w:cstheme="minorHAnsi"/>
          <w:color w:val="000000"/>
          <w:u w:val="single"/>
          <w:lang w:val="en-US"/>
        </w:rPr>
        <w:t>Contract length:</w:t>
      </w:r>
      <w:r w:rsidRPr="00B36936">
        <w:rPr>
          <w:rFonts w:cstheme="minorHAnsi"/>
          <w:color w:val="000000"/>
          <w:lang w:val="en-US"/>
        </w:rPr>
        <w:t xml:space="preserve"> </w:t>
      </w:r>
      <w:r w:rsidR="009D54EA">
        <w:rPr>
          <w:rFonts w:cstheme="minorHAnsi"/>
          <w:color w:val="000000"/>
          <w:lang w:val="en-US"/>
        </w:rPr>
        <w:t xml:space="preserve">12 Months </w:t>
      </w:r>
      <w:r w:rsidR="00797D7B" w:rsidRPr="001B04BC">
        <w:rPr>
          <w:rFonts w:cstheme="minorHAnsi"/>
          <w:color w:val="000000"/>
          <w:lang w:val="en-US"/>
        </w:rPr>
        <w:t>(Extension based on performance and funds)</w:t>
      </w:r>
      <w:r w:rsidR="00797D7B">
        <w:rPr>
          <w:rFonts w:cstheme="minorHAnsi"/>
          <w:color w:val="000000"/>
          <w:lang w:val="en-US"/>
        </w:rPr>
        <w:t>.</w:t>
      </w:r>
    </w:p>
    <w:p w14:paraId="216F490A" w14:textId="3C6CD710" w:rsidR="009D7A21" w:rsidRPr="00B36936" w:rsidRDefault="009D7A21" w:rsidP="00B265ED">
      <w:pPr>
        <w:rPr>
          <w:rFonts w:cstheme="minorHAnsi"/>
          <w:color w:val="000000"/>
          <w:lang w:val="en-US"/>
        </w:rPr>
      </w:pPr>
      <w:r w:rsidRPr="00B36936">
        <w:rPr>
          <w:rFonts w:cstheme="minorHAnsi"/>
          <w:color w:val="000000"/>
          <w:u w:val="single"/>
          <w:lang w:val="en-US"/>
        </w:rPr>
        <w:t>Level:</w:t>
      </w:r>
      <w:r w:rsidRPr="00B36936">
        <w:rPr>
          <w:rFonts w:cstheme="minorHAnsi"/>
          <w:color w:val="000000"/>
          <w:lang w:val="en-US"/>
        </w:rPr>
        <w:t xml:space="preserve"> </w:t>
      </w:r>
      <w:r w:rsidR="00220AFA">
        <w:rPr>
          <w:rFonts w:cstheme="minorHAnsi"/>
          <w:color w:val="000000"/>
          <w:lang w:val="en-US"/>
        </w:rPr>
        <w:t xml:space="preserve">Non-Management </w:t>
      </w:r>
      <w:r w:rsidR="00E97221">
        <w:rPr>
          <w:rFonts w:cstheme="minorHAnsi"/>
          <w:color w:val="000000"/>
          <w:lang w:val="en-US"/>
        </w:rPr>
        <w:t>J</w:t>
      </w:r>
      <w:r w:rsidR="00220AFA">
        <w:rPr>
          <w:rFonts w:cstheme="minorHAnsi"/>
          <w:color w:val="000000"/>
          <w:lang w:val="en-US"/>
        </w:rPr>
        <w:t>.</w:t>
      </w:r>
    </w:p>
    <w:p w14:paraId="4551BF87" w14:textId="13876B38" w:rsidR="009D7A21" w:rsidRPr="00B265ED" w:rsidRDefault="009D7A21" w:rsidP="00B265ED">
      <w:pPr>
        <w:rPr>
          <w:rFonts w:cstheme="minorHAnsi"/>
          <w:color w:val="000000"/>
          <w:lang w:val="en-US"/>
        </w:rPr>
      </w:pPr>
      <w:r w:rsidRPr="00B36936">
        <w:rPr>
          <w:rFonts w:cstheme="minorHAnsi"/>
          <w:color w:val="000000"/>
          <w:u w:val="single"/>
          <w:lang w:val="en-US"/>
        </w:rPr>
        <w:t>Location:</w:t>
      </w:r>
      <w:r w:rsidR="00C9767D" w:rsidRPr="00B36936">
        <w:rPr>
          <w:rFonts w:cstheme="minorHAnsi"/>
          <w:color w:val="000000"/>
          <w:lang w:val="en-US"/>
        </w:rPr>
        <w:t xml:space="preserve"> </w:t>
      </w:r>
      <w:r w:rsidR="00220AFA">
        <w:rPr>
          <w:rFonts w:cstheme="minorHAnsi"/>
          <w:color w:val="000000"/>
          <w:lang w:val="en-US"/>
        </w:rPr>
        <w:t>Rural Damascus</w:t>
      </w:r>
    </w:p>
    <w:p w14:paraId="6DB89B0D" w14:textId="652EA14F" w:rsidR="00A21D76" w:rsidRPr="00B36936" w:rsidRDefault="00472AF2" w:rsidP="00833D1B">
      <w:pPr>
        <w:rPr>
          <w:rFonts w:cstheme="minorHAnsi"/>
          <w:color w:val="000000"/>
          <w:lang w:val="en-US"/>
        </w:rPr>
      </w:pPr>
      <w:r w:rsidRPr="00B36936">
        <w:rPr>
          <w:rFonts w:cstheme="minorHAnsi"/>
          <w:color w:val="000000"/>
          <w:u w:val="single"/>
          <w:lang w:val="en-US"/>
        </w:rPr>
        <w:t xml:space="preserve">Expected </w:t>
      </w:r>
      <w:r w:rsidR="009D7A21" w:rsidRPr="00B36936">
        <w:rPr>
          <w:rFonts w:cstheme="minorHAnsi"/>
          <w:color w:val="000000"/>
          <w:u w:val="single"/>
          <w:lang w:val="en-US"/>
        </w:rPr>
        <w:t>Start date:</w:t>
      </w:r>
      <w:r w:rsidR="009D7A21" w:rsidRPr="00B36936">
        <w:rPr>
          <w:rFonts w:cstheme="minorHAnsi"/>
          <w:color w:val="000000"/>
          <w:lang w:val="en-US"/>
        </w:rPr>
        <w:t xml:space="preserve"> </w:t>
      </w:r>
      <w:r w:rsidR="00B25360">
        <w:rPr>
          <w:rFonts w:cstheme="minorHAnsi"/>
          <w:color w:val="000000"/>
          <w:lang w:val="en-US"/>
        </w:rPr>
        <w:t>26</w:t>
      </w:r>
      <w:r w:rsidR="00B25360" w:rsidRPr="00B25360">
        <w:rPr>
          <w:rFonts w:cstheme="minorHAnsi"/>
          <w:color w:val="000000"/>
          <w:vertAlign w:val="superscript"/>
          <w:lang w:val="en-US"/>
        </w:rPr>
        <w:t>th</w:t>
      </w:r>
      <w:r w:rsidR="00B25360">
        <w:rPr>
          <w:rFonts w:cstheme="minorHAnsi"/>
          <w:color w:val="000000"/>
          <w:lang w:val="en-US"/>
        </w:rPr>
        <w:t xml:space="preserve"> of October-2025</w:t>
      </w:r>
    </w:p>
    <w:p w14:paraId="26950B1D" w14:textId="77777777" w:rsidR="009C6493" w:rsidRPr="00B36936" w:rsidRDefault="009C6493" w:rsidP="00A21D76">
      <w:pPr>
        <w:rPr>
          <w:rFonts w:cstheme="minorHAnsi"/>
          <w:color w:val="000000"/>
          <w:lang w:val="en-US"/>
        </w:rPr>
      </w:pPr>
    </w:p>
    <w:p w14:paraId="7DF7994B" w14:textId="77777777" w:rsidR="009D7A21" w:rsidRPr="00B36936" w:rsidRDefault="009D7A21" w:rsidP="009D7A21">
      <w:pPr>
        <w:rPr>
          <w:rFonts w:cstheme="minorHAnsi"/>
          <w:b/>
          <w:lang w:val="en-US"/>
        </w:rPr>
      </w:pPr>
      <w:r w:rsidRPr="00B36936">
        <w:rPr>
          <w:rFonts w:cstheme="minorHAnsi"/>
          <w:b/>
          <w:lang w:val="en-US"/>
        </w:rPr>
        <w:t>Application process</w:t>
      </w:r>
    </w:p>
    <w:p w14:paraId="2B368060" w14:textId="65B08CE2" w:rsidR="00833D1B" w:rsidRDefault="009D7A21" w:rsidP="00833D1B">
      <w:pPr>
        <w:rPr>
          <w:rFonts w:cstheme="minorHAnsi"/>
          <w:lang w:val="en-US"/>
        </w:rPr>
      </w:pPr>
      <w:r w:rsidRPr="00B36936">
        <w:rPr>
          <w:rFonts w:cstheme="minorHAnsi"/>
          <w:color w:val="000000"/>
          <w:lang w:val="en-US"/>
        </w:rPr>
        <w:t xml:space="preserve">Interested? Then </w:t>
      </w:r>
      <w:r w:rsidRPr="00B36936">
        <w:rPr>
          <w:rFonts w:cstheme="minorHAnsi"/>
          <w:lang w:val="en-US"/>
        </w:rPr>
        <w:t>apply for this position by clicking on</w:t>
      </w:r>
      <w:r w:rsidR="0095461C" w:rsidRPr="00B36936">
        <w:rPr>
          <w:rFonts w:cstheme="minorHAnsi"/>
          <w:lang w:val="en-US"/>
        </w:rPr>
        <w:t xml:space="preserve"> </w:t>
      </w:r>
      <w:r w:rsidR="00F26918" w:rsidRPr="00B36936">
        <w:rPr>
          <w:rFonts w:cstheme="minorHAnsi"/>
          <w:lang w:val="en-US"/>
        </w:rPr>
        <w:t xml:space="preserve">the </w:t>
      </w:r>
      <w:r w:rsidR="001F33CD" w:rsidRPr="00B36936">
        <w:rPr>
          <w:rFonts w:cstheme="minorHAnsi"/>
          <w:lang w:val="en-US"/>
        </w:rPr>
        <w:t>link below</w:t>
      </w:r>
      <w:r w:rsidR="00F26918" w:rsidRPr="00B36936">
        <w:rPr>
          <w:rFonts w:cstheme="minorHAnsi"/>
          <w:lang w:val="en-US"/>
        </w:rPr>
        <w:t>:</w:t>
      </w:r>
    </w:p>
    <w:p w14:paraId="0CEBC5B0" w14:textId="43ABD12C" w:rsidR="00833D1B" w:rsidRPr="00833D1B" w:rsidRDefault="00833D1B" w:rsidP="00893AA7">
      <w:pPr>
        <w:pStyle w:val="ListParagraph"/>
        <w:numPr>
          <w:ilvl w:val="0"/>
          <w:numId w:val="10"/>
        </w:numPr>
        <w:rPr>
          <w:rFonts w:cstheme="minorHAnsi"/>
          <w:b/>
          <w:bCs/>
          <w:lang w:val="en-US"/>
        </w:rPr>
      </w:pPr>
      <w:r w:rsidRPr="00833D1B">
        <w:rPr>
          <w:rFonts w:cstheme="minorHAnsi"/>
          <w:b/>
          <w:bCs/>
          <w:lang w:val="en-US"/>
        </w:rPr>
        <w:t>Advertisement Link:</w:t>
      </w:r>
      <w:r w:rsidR="009D4692">
        <w:rPr>
          <w:rFonts w:cstheme="minorHAnsi"/>
          <w:b/>
          <w:bCs/>
          <w:lang w:val="en-US"/>
        </w:rPr>
        <w:t xml:space="preserve"> </w:t>
      </w:r>
      <w:hyperlink r:id="rId10" w:history="1">
        <w:r w:rsidR="00893AA7" w:rsidRPr="00893AA7">
          <w:rPr>
            <w:rStyle w:val="Hyperlink"/>
            <w:rFonts w:cstheme="minorHAnsi"/>
            <w:b/>
            <w:bCs/>
          </w:rPr>
          <w:t>HMA Paramedic</w:t>
        </w:r>
      </w:hyperlink>
    </w:p>
    <w:p w14:paraId="600117A4" w14:textId="414CDEF4" w:rsidR="00833D1B" w:rsidRDefault="00833D1B" w:rsidP="008E1788">
      <w:pPr>
        <w:pStyle w:val="ListParagraph"/>
        <w:numPr>
          <w:ilvl w:val="0"/>
          <w:numId w:val="10"/>
        </w:numPr>
        <w:rPr>
          <w:rFonts w:cstheme="minorHAnsi"/>
          <w:b/>
          <w:bCs/>
          <w:lang w:val="en-US"/>
        </w:rPr>
      </w:pPr>
      <w:r w:rsidRPr="00833D1B">
        <w:rPr>
          <w:rFonts w:cstheme="minorHAnsi"/>
          <w:b/>
          <w:bCs/>
          <w:lang w:val="en-US"/>
        </w:rPr>
        <w:t>Application Link:</w:t>
      </w:r>
      <w:r w:rsidR="007603FA">
        <w:rPr>
          <w:rFonts w:cstheme="minorHAnsi"/>
          <w:b/>
          <w:bCs/>
          <w:lang w:val="en-US"/>
        </w:rPr>
        <w:t xml:space="preserve"> </w:t>
      </w:r>
      <w:hyperlink r:id="rId11" w:history="1">
        <w:r w:rsidR="008E1788" w:rsidRPr="008E1788">
          <w:rPr>
            <w:rStyle w:val="Hyperlink"/>
            <w:rFonts w:cstheme="minorHAnsi"/>
            <w:b/>
            <w:bCs/>
          </w:rPr>
          <w:t>HMA Paramedic - Application Form</w:t>
        </w:r>
      </w:hyperlink>
    </w:p>
    <w:p w14:paraId="3E5BFFD2" w14:textId="562BF82B" w:rsidR="009D7A21" w:rsidRPr="00833D1B" w:rsidRDefault="009D7A21" w:rsidP="00833D1B">
      <w:pPr>
        <w:rPr>
          <w:rFonts w:cstheme="minorHAnsi"/>
          <w:b/>
          <w:bCs/>
          <w:lang w:val="en-US"/>
        </w:rPr>
      </w:pPr>
      <w:r w:rsidRPr="00833D1B">
        <w:rPr>
          <w:rStyle w:val="Hyperlink"/>
          <w:rFonts w:cstheme="minorHAnsi"/>
          <w:lang w:val="en-US"/>
        </w:rPr>
        <w:br/>
      </w:r>
      <w:r w:rsidRPr="00833D1B">
        <w:rPr>
          <w:rFonts w:cstheme="minorHAnsi"/>
          <w:color w:val="000000"/>
        </w:rPr>
        <w:t>All</w:t>
      </w:r>
      <w:r w:rsidRPr="00833D1B">
        <w:rPr>
          <w:rFonts w:cstheme="minorHAnsi"/>
          <w:color w:val="000000"/>
          <w:lang w:val="en-US"/>
        </w:rPr>
        <w:t xml:space="preserve"> applicants must send a cover letter and an updated CV (no longer than four pages). Both must be in the same language as this vacancy note. </w:t>
      </w:r>
      <w:proofErr w:type="gramStart"/>
      <w:r w:rsidRPr="00833D1B">
        <w:rPr>
          <w:rFonts w:cstheme="minorHAnsi"/>
          <w:b/>
          <w:color w:val="000000"/>
          <w:lang w:val="en-US"/>
        </w:rPr>
        <w:t>CV only</w:t>
      </w:r>
      <w:proofErr w:type="gramEnd"/>
      <w:r w:rsidRPr="00833D1B">
        <w:rPr>
          <w:rFonts w:cstheme="minorHAnsi"/>
          <w:b/>
          <w:color w:val="000000"/>
          <w:lang w:val="en-US"/>
        </w:rPr>
        <w:t xml:space="preserve"> applications will not be considered</w:t>
      </w:r>
      <w:r w:rsidRPr="00833D1B">
        <w:rPr>
          <w:rFonts w:cstheme="minorHAnsi"/>
          <w:color w:val="000000"/>
          <w:lang w:val="en-US"/>
        </w:rPr>
        <w:t>.</w:t>
      </w:r>
    </w:p>
    <w:p w14:paraId="6A71F0DB" w14:textId="5389045E" w:rsidR="009D7A21" w:rsidRPr="004F2F83" w:rsidRDefault="009D7A21" w:rsidP="00833D1B">
      <w:pPr>
        <w:rPr>
          <w:rFonts w:cstheme="minorHAnsi"/>
          <w:b/>
          <w:bCs/>
          <w:u w:val="single"/>
          <w:lang w:val="en-US"/>
        </w:rPr>
      </w:pPr>
      <w:r w:rsidRPr="00B36936">
        <w:rPr>
          <w:rFonts w:cstheme="minorHAnsi"/>
          <w:lang w:val="en-US"/>
        </w:rPr>
        <w:t>Applications close</w:t>
      </w:r>
      <w:bookmarkStart w:id="0" w:name="Text7"/>
      <w:r w:rsidRPr="00B36936">
        <w:rPr>
          <w:rFonts w:cstheme="minorHAnsi"/>
          <w:lang w:val="en-US"/>
        </w:rPr>
        <w:t xml:space="preserve"> </w:t>
      </w:r>
      <w:bookmarkEnd w:id="0"/>
      <w:r w:rsidR="004F2F83">
        <w:rPr>
          <w:rFonts w:cstheme="minorHAnsi"/>
          <w:lang w:val="en-US"/>
        </w:rPr>
        <w:t xml:space="preserve">on </w:t>
      </w:r>
      <w:r w:rsidR="004F2F83" w:rsidRPr="004F2F83">
        <w:rPr>
          <w:rFonts w:cstheme="minorHAnsi"/>
          <w:b/>
          <w:bCs/>
          <w:lang w:val="en-US"/>
        </w:rPr>
        <w:t>14</w:t>
      </w:r>
      <w:r w:rsidR="004F2F83" w:rsidRPr="004F2F83">
        <w:rPr>
          <w:rFonts w:cstheme="minorHAnsi"/>
          <w:b/>
          <w:bCs/>
          <w:vertAlign w:val="superscript"/>
          <w:lang w:val="en-US"/>
        </w:rPr>
        <w:t>th</w:t>
      </w:r>
      <w:r w:rsidR="004F2F83" w:rsidRPr="004F2F83">
        <w:rPr>
          <w:rFonts w:cstheme="minorHAnsi"/>
          <w:b/>
          <w:bCs/>
          <w:lang w:val="en-US"/>
        </w:rPr>
        <w:t xml:space="preserve"> of </w:t>
      </w:r>
      <w:r w:rsidR="00012914" w:rsidRPr="004F2F83">
        <w:rPr>
          <w:rFonts w:cstheme="minorHAnsi"/>
          <w:b/>
          <w:bCs/>
          <w:lang w:val="en-US"/>
        </w:rPr>
        <w:t>October 2025</w:t>
      </w:r>
    </w:p>
    <w:p w14:paraId="0638CD05" w14:textId="77777777" w:rsidR="009D7A21" w:rsidRPr="00B36936" w:rsidRDefault="009D7A21" w:rsidP="009D7A21">
      <w:pPr>
        <w:rPr>
          <w:rFonts w:cstheme="minorHAnsi"/>
          <w:b/>
          <w:color w:val="000000"/>
          <w:lang w:val="en-US"/>
        </w:rPr>
      </w:pPr>
      <w:r w:rsidRPr="00B36936">
        <w:rPr>
          <w:rFonts w:cstheme="minorHAnsi"/>
          <w:b/>
          <w:color w:val="000000"/>
          <w:lang w:val="en-US"/>
        </w:rPr>
        <w:t>Need further information?</w:t>
      </w:r>
    </w:p>
    <w:p w14:paraId="4C1DF1B0" w14:textId="77777777" w:rsidR="009D7A21" w:rsidRPr="00B36936" w:rsidRDefault="009D7A21" w:rsidP="009D7A21">
      <w:pPr>
        <w:rPr>
          <w:rFonts w:cstheme="minorHAnsi"/>
          <w:b/>
          <w:color w:val="000000"/>
          <w:lang w:val="en-US"/>
        </w:rPr>
      </w:pPr>
      <w:r w:rsidRPr="00B36936">
        <w:rPr>
          <w:rFonts w:cstheme="minorHAnsi"/>
          <w:color w:val="000000"/>
          <w:lang w:val="en-US"/>
        </w:rPr>
        <w:t xml:space="preserve">If you have questions or are facing problems with the online application process, please visit </w:t>
      </w:r>
      <w:hyperlink r:id="rId12" w:history="1">
        <w:r w:rsidRPr="00B36936">
          <w:rPr>
            <w:rStyle w:val="Hyperlink"/>
            <w:rFonts w:cstheme="minorHAnsi"/>
            <w:color w:val="000000"/>
          </w:rPr>
          <w:t>drc.ngo/jobsupport</w:t>
        </w:r>
      </w:hyperlink>
      <w:r w:rsidRPr="00B36936">
        <w:rPr>
          <w:rFonts w:cstheme="minorHAnsi"/>
          <w:color w:val="000000"/>
        </w:rPr>
        <w:t>.</w:t>
      </w:r>
    </w:p>
    <w:p w14:paraId="33CDC19C" w14:textId="77777777" w:rsidR="009D7A21" w:rsidRPr="00B36936" w:rsidRDefault="009D7A21" w:rsidP="009D7A21">
      <w:pPr>
        <w:rPr>
          <w:rFonts w:cstheme="minorHAnsi"/>
          <w:b/>
          <w:color w:val="000000"/>
          <w:lang w:val="en-US"/>
        </w:rPr>
      </w:pPr>
    </w:p>
    <w:p w14:paraId="19B99FD7" w14:textId="0851300B" w:rsidR="00E32634" w:rsidRPr="00833D1B" w:rsidRDefault="009D7A21" w:rsidP="00833D1B">
      <w:pPr>
        <w:rPr>
          <w:rFonts w:cstheme="minorHAnsi"/>
          <w:color w:val="000000"/>
          <w:lang w:val="en-US"/>
        </w:rPr>
      </w:pPr>
      <w:r w:rsidRPr="00B36936">
        <w:rPr>
          <w:rFonts w:cstheme="minorHAnsi"/>
          <w:color w:val="000000"/>
          <w:lang w:val="en-US"/>
        </w:rPr>
        <w:t xml:space="preserve">For further information about the Danish Refugee Council, please consult our website </w:t>
      </w:r>
      <w:hyperlink r:id="rId13" w:history="1">
        <w:r w:rsidRPr="00B36936">
          <w:rPr>
            <w:rStyle w:val="Hyperlink"/>
            <w:rFonts w:cstheme="minorHAnsi"/>
            <w:color w:val="000000"/>
            <w:lang w:val="en-US"/>
          </w:rPr>
          <w:t>www.drc.org</w:t>
        </w:r>
      </w:hyperlink>
      <w:r w:rsidRPr="00B36936">
        <w:rPr>
          <w:rFonts w:cstheme="minorHAnsi"/>
          <w:color w:val="000000"/>
          <w:lang w:val="en-US"/>
        </w:rPr>
        <w:t xml:space="preserve"> </w:t>
      </w:r>
    </w:p>
    <w:sectPr w:rsidR="00E32634" w:rsidRPr="00833D1B" w:rsidSect="00090E85">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CB819" w14:textId="77777777" w:rsidR="00974171" w:rsidRDefault="00974171" w:rsidP="00BE20A2">
      <w:pPr>
        <w:spacing w:after="0" w:line="240" w:lineRule="auto"/>
      </w:pPr>
      <w:r>
        <w:separator/>
      </w:r>
    </w:p>
  </w:endnote>
  <w:endnote w:type="continuationSeparator" w:id="0">
    <w:p w14:paraId="4CB390AA" w14:textId="77777777" w:rsidR="00974171" w:rsidRDefault="00974171"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EE270" w14:textId="77777777" w:rsidR="00974171" w:rsidRDefault="00974171" w:rsidP="00BE20A2">
      <w:pPr>
        <w:spacing w:after="0" w:line="240" w:lineRule="auto"/>
      </w:pPr>
      <w:r>
        <w:separator/>
      </w:r>
    </w:p>
  </w:footnote>
  <w:footnote w:type="continuationSeparator" w:id="0">
    <w:p w14:paraId="559A9F2E" w14:textId="77777777" w:rsidR="00974171" w:rsidRDefault="00974171"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BA4B4F"/>
    <w:multiLevelType w:val="multilevel"/>
    <w:tmpl w:val="CC28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D36E30"/>
    <w:multiLevelType w:val="hybridMultilevel"/>
    <w:tmpl w:val="D996E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0D7AFE"/>
    <w:multiLevelType w:val="hybridMultilevel"/>
    <w:tmpl w:val="674AE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1"/>
  </w:num>
  <w:num w:numId="3" w16cid:durableId="1774087794">
    <w:abstractNumId w:val="9"/>
  </w:num>
  <w:num w:numId="4" w16cid:durableId="1331789201">
    <w:abstractNumId w:val="13"/>
  </w:num>
  <w:num w:numId="5" w16cid:durableId="523130099">
    <w:abstractNumId w:val="7"/>
  </w:num>
  <w:num w:numId="6" w16cid:durableId="1276135757">
    <w:abstractNumId w:val="8"/>
  </w:num>
  <w:num w:numId="7" w16cid:durableId="742992740">
    <w:abstractNumId w:val="0"/>
  </w:num>
  <w:num w:numId="8" w16cid:durableId="1630210542">
    <w:abstractNumId w:val="2"/>
  </w:num>
  <w:num w:numId="9" w16cid:durableId="1998605348">
    <w:abstractNumId w:val="3"/>
  </w:num>
  <w:num w:numId="10" w16cid:durableId="1192568437">
    <w:abstractNumId w:val="4"/>
  </w:num>
  <w:num w:numId="11" w16cid:durableId="1365669091">
    <w:abstractNumId w:val="12"/>
  </w:num>
  <w:num w:numId="12" w16cid:durableId="1416853831">
    <w:abstractNumId w:val="6"/>
  </w:num>
  <w:num w:numId="13" w16cid:durableId="2028410144">
    <w:abstractNumId w:val="5"/>
  </w:num>
  <w:num w:numId="14" w16cid:durableId="1066341496">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12914"/>
    <w:rsid w:val="00021C00"/>
    <w:rsid w:val="00026ADE"/>
    <w:rsid w:val="00027271"/>
    <w:rsid w:val="0003644A"/>
    <w:rsid w:val="000462BD"/>
    <w:rsid w:val="00082B18"/>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28AD"/>
    <w:rsid w:val="0012533A"/>
    <w:rsid w:val="00131E3C"/>
    <w:rsid w:val="001528B0"/>
    <w:rsid w:val="00153406"/>
    <w:rsid w:val="00170F00"/>
    <w:rsid w:val="00181318"/>
    <w:rsid w:val="0018409B"/>
    <w:rsid w:val="00194430"/>
    <w:rsid w:val="0019488D"/>
    <w:rsid w:val="001A073F"/>
    <w:rsid w:val="001A40DA"/>
    <w:rsid w:val="001B0FB9"/>
    <w:rsid w:val="001B5587"/>
    <w:rsid w:val="001C11AD"/>
    <w:rsid w:val="001E3B8C"/>
    <w:rsid w:val="001E6723"/>
    <w:rsid w:val="001F33CD"/>
    <w:rsid w:val="001F39D5"/>
    <w:rsid w:val="0020179C"/>
    <w:rsid w:val="00210EE9"/>
    <w:rsid w:val="00216E7D"/>
    <w:rsid w:val="00220AFA"/>
    <w:rsid w:val="0023226D"/>
    <w:rsid w:val="00245C4F"/>
    <w:rsid w:val="00251FBD"/>
    <w:rsid w:val="0027567F"/>
    <w:rsid w:val="002771B0"/>
    <w:rsid w:val="002C0E4E"/>
    <w:rsid w:val="002E70B3"/>
    <w:rsid w:val="002E7B1F"/>
    <w:rsid w:val="00304190"/>
    <w:rsid w:val="00310A69"/>
    <w:rsid w:val="00312A84"/>
    <w:rsid w:val="00317877"/>
    <w:rsid w:val="0032186E"/>
    <w:rsid w:val="00321FE7"/>
    <w:rsid w:val="00326156"/>
    <w:rsid w:val="00331B9F"/>
    <w:rsid w:val="00346188"/>
    <w:rsid w:val="00347278"/>
    <w:rsid w:val="00352DB0"/>
    <w:rsid w:val="00363653"/>
    <w:rsid w:val="00364A96"/>
    <w:rsid w:val="0036649D"/>
    <w:rsid w:val="003809AD"/>
    <w:rsid w:val="00382F50"/>
    <w:rsid w:val="00384A9B"/>
    <w:rsid w:val="003946A3"/>
    <w:rsid w:val="003C333D"/>
    <w:rsid w:val="003C5518"/>
    <w:rsid w:val="003D042A"/>
    <w:rsid w:val="003E2928"/>
    <w:rsid w:val="003E3921"/>
    <w:rsid w:val="003F041D"/>
    <w:rsid w:val="00411A7C"/>
    <w:rsid w:val="00415FBB"/>
    <w:rsid w:val="004205D2"/>
    <w:rsid w:val="0044350B"/>
    <w:rsid w:val="00460893"/>
    <w:rsid w:val="00467359"/>
    <w:rsid w:val="00472AF2"/>
    <w:rsid w:val="004730FB"/>
    <w:rsid w:val="004774D0"/>
    <w:rsid w:val="004802A0"/>
    <w:rsid w:val="00483470"/>
    <w:rsid w:val="00484FB9"/>
    <w:rsid w:val="00491ECD"/>
    <w:rsid w:val="004A19E5"/>
    <w:rsid w:val="004A68C3"/>
    <w:rsid w:val="004D6445"/>
    <w:rsid w:val="004E3FEF"/>
    <w:rsid w:val="004F2F83"/>
    <w:rsid w:val="004F337C"/>
    <w:rsid w:val="005028B4"/>
    <w:rsid w:val="00506E70"/>
    <w:rsid w:val="00512655"/>
    <w:rsid w:val="0053149E"/>
    <w:rsid w:val="00536343"/>
    <w:rsid w:val="00554911"/>
    <w:rsid w:val="00560A4F"/>
    <w:rsid w:val="00561C8E"/>
    <w:rsid w:val="00582826"/>
    <w:rsid w:val="005A6B7F"/>
    <w:rsid w:val="005C401C"/>
    <w:rsid w:val="005D3BB4"/>
    <w:rsid w:val="005D63E6"/>
    <w:rsid w:val="00604CB1"/>
    <w:rsid w:val="006216B8"/>
    <w:rsid w:val="00621BA4"/>
    <w:rsid w:val="00624350"/>
    <w:rsid w:val="00625CB6"/>
    <w:rsid w:val="00633A81"/>
    <w:rsid w:val="0064185E"/>
    <w:rsid w:val="0065675F"/>
    <w:rsid w:val="0065742A"/>
    <w:rsid w:val="006600DD"/>
    <w:rsid w:val="00673B6C"/>
    <w:rsid w:val="00674C8F"/>
    <w:rsid w:val="006771F6"/>
    <w:rsid w:val="006848A9"/>
    <w:rsid w:val="00685DDB"/>
    <w:rsid w:val="00696957"/>
    <w:rsid w:val="006C23BE"/>
    <w:rsid w:val="006C30EC"/>
    <w:rsid w:val="006C59B8"/>
    <w:rsid w:val="006C798B"/>
    <w:rsid w:val="006D0F16"/>
    <w:rsid w:val="006D3BF4"/>
    <w:rsid w:val="006E7F7D"/>
    <w:rsid w:val="006F41F6"/>
    <w:rsid w:val="00705642"/>
    <w:rsid w:val="0071127D"/>
    <w:rsid w:val="007140FA"/>
    <w:rsid w:val="00715288"/>
    <w:rsid w:val="0071761B"/>
    <w:rsid w:val="007310AB"/>
    <w:rsid w:val="00732EB5"/>
    <w:rsid w:val="007603FA"/>
    <w:rsid w:val="007748B1"/>
    <w:rsid w:val="007750BB"/>
    <w:rsid w:val="007868D4"/>
    <w:rsid w:val="00797D7B"/>
    <w:rsid w:val="007B31FC"/>
    <w:rsid w:val="007D7E40"/>
    <w:rsid w:val="007F4FE9"/>
    <w:rsid w:val="007F619B"/>
    <w:rsid w:val="00803057"/>
    <w:rsid w:val="00811F2A"/>
    <w:rsid w:val="00816A06"/>
    <w:rsid w:val="0082483D"/>
    <w:rsid w:val="00833D1B"/>
    <w:rsid w:val="008536A3"/>
    <w:rsid w:val="008649C8"/>
    <w:rsid w:val="008749B5"/>
    <w:rsid w:val="00893AA7"/>
    <w:rsid w:val="008951DC"/>
    <w:rsid w:val="008A7197"/>
    <w:rsid w:val="008B02C8"/>
    <w:rsid w:val="008B62C2"/>
    <w:rsid w:val="008C4407"/>
    <w:rsid w:val="008C4C6B"/>
    <w:rsid w:val="008D1000"/>
    <w:rsid w:val="008D321C"/>
    <w:rsid w:val="008D7097"/>
    <w:rsid w:val="008D7E5A"/>
    <w:rsid w:val="008E1788"/>
    <w:rsid w:val="008E2DD5"/>
    <w:rsid w:val="008F4CA3"/>
    <w:rsid w:val="008F4FDC"/>
    <w:rsid w:val="00920E98"/>
    <w:rsid w:val="00926471"/>
    <w:rsid w:val="00926877"/>
    <w:rsid w:val="00926DA0"/>
    <w:rsid w:val="0092713B"/>
    <w:rsid w:val="0093025D"/>
    <w:rsid w:val="009345D5"/>
    <w:rsid w:val="00934746"/>
    <w:rsid w:val="00947820"/>
    <w:rsid w:val="0095461C"/>
    <w:rsid w:val="009661DB"/>
    <w:rsid w:val="00972DFB"/>
    <w:rsid w:val="00974171"/>
    <w:rsid w:val="009762FB"/>
    <w:rsid w:val="00985807"/>
    <w:rsid w:val="00985886"/>
    <w:rsid w:val="00986E3D"/>
    <w:rsid w:val="00992F5E"/>
    <w:rsid w:val="00994955"/>
    <w:rsid w:val="009A0800"/>
    <w:rsid w:val="009C6493"/>
    <w:rsid w:val="009D11C2"/>
    <w:rsid w:val="009D36D5"/>
    <w:rsid w:val="009D4692"/>
    <w:rsid w:val="009D54EA"/>
    <w:rsid w:val="009D66C3"/>
    <w:rsid w:val="009D7A21"/>
    <w:rsid w:val="009E4667"/>
    <w:rsid w:val="00A00173"/>
    <w:rsid w:val="00A00B19"/>
    <w:rsid w:val="00A109B3"/>
    <w:rsid w:val="00A16080"/>
    <w:rsid w:val="00A21D76"/>
    <w:rsid w:val="00A31768"/>
    <w:rsid w:val="00A32070"/>
    <w:rsid w:val="00A3481C"/>
    <w:rsid w:val="00A34C71"/>
    <w:rsid w:val="00A5523F"/>
    <w:rsid w:val="00A66014"/>
    <w:rsid w:val="00A70DE6"/>
    <w:rsid w:val="00A70F02"/>
    <w:rsid w:val="00A7111A"/>
    <w:rsid w:val="00A804A5"/>
    <w:rsid w:val="00A83E19"/>
    <w:rsid w:val="00A83FF6"/>
    <w:rsid w:val="00A95B6C"/>
    <w:rsid w:val="00AA1022"/>
    <w:rsid w:val="00AA167A"/>
    <w:rsid w:val="00AC4EB1"/>
    <w:rsid w:val="00AF634A"/>
    <w:rsid w:val="00AF70FF"/>
    <w:rsid w:val="00B00B6F"/>
    <w:rsid w:val="00B01A7F"/>
    <w:rsid w:val="00B027D5"/>
    <w:rsid w:val="00B0403B"/>
    <w:rsid w:val="00B139E5"/>
    <w:rsid w:val="00B14A5E"/>
    <w:rsid w:val="00B14EA0"/>
    <w:rsid w:val="00B15A75"/>
    <w:rsid w:val="00B15CBD"/>
    <w:rsid w:val="00B16E7C"/>
    <w:rsid w:val="00B25360"/>
    <w:rsid w:val="00B265ED"/>
    <w:rsid w:val="00B35EFD"/>
    <w:rsid w:val="00B36936"/>
    <w:rsid w:val="00B4627D"/>
    <w:rsid w:val="00B6425C"/>
    <w:rsid w:val="00B67E68"/>
    <w:rsid w:val="00B71B39"/>
    <w:rsid w:val="00B71E05"/>
    <w:rsid w:val="00B72DD0"/>
    <w:rsid w:val="00B75D98"/>
    <w:rsid w:val="00B95A3D"/>
    <w:rsid w:val="00B96887"/>
    <w:rsid w:val="00BB011E"/>
    <w:rsid w:val="00BB2BFD"/>
    <w:rsid w:val="00BD032E"/>
    <w:rsid w:val="00BD416C"/>
    <w:rsid w:val="00BE20A2"/>
    <w:rsid w:val="00BF4F1C"/>
    <w:rsid w:val="00C035DB"/>
    <w:rsid w:val="00C04410"/>
    <w:rsid w:val="00C10471"/>
    <w:rsid w:val="00C20963"/>
    <w:rsid w:val="00C25480"/>
    <w:rsid w:val="00C2617A"/>
    <w:rsid w:val="00C3164D"/>
    <w:rsid w:val="00C37663"/>
    <w:rsid w:val="00C432D2"/>
    <w:rsid w:val="00C46725"/>
    <w:rsid w:val="00C52340"/>
    <w:rsid w:val="00C53D44"/>
    <w:rsid w:val="00C54216"/>
    <w:rsid w:val="00C66BC3"/>
    <w:rsid w:val="00C66F3E"/>
    <w:rsid w:val="00C86602"/>
    <w:rsid w:val="00C90DD6"/>
    <w:rsid w:val="00C91A67"/>
    <w:rsid w:val="00C9767D"/>
    <w:rsid w:val="00CA2E68"/>
    <w:rsid w:val="00CA315B"/>
    <w:rsid w:val="00CD36EF"/>
    <w:rsid w:val="00CF28A3"/>
    <w:rsid w:val="00D00E25"/>
    <w:rsid w:val="00D036A3"/>
    <w:rsid w:val="00D05B0A"/>
    <w:rsid w:val="00D17DC8"/>
    <w:rsid w:val="00D22826"/>
    <w:rsid w:val="00D31B81"/>
    <w:rsid w:val="00D347F9"/>
    <w:rsid w:val="00D43F6B"/>
    <w:rsid w:val="00D44874"/>
    <w:rsid w:val="00D4695C"/>
    <w:rsid w:val="00D472A5"/>
    <w:rsid w:val="00D609D8"/>
    <w:rsid w:val="00D638CC"/>
    <w:rsid w:val="00D651AD"/>
    <w:rsid w:val="00D70A29"/>
    <w:rsid w:val="00D96CF0"/>
    <w:rsid w:val="00DA53D2"/>
    <w:rsid w:val="00DA6AE0"/>
    <w:rsid w:val="00DB6A15"/>
    <w:rsid w:val="00DC0F8D"/>
    <w:rsid w:val="00DC4C2E"/>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70A72"/>
    <w:rsid w:val="00E76048"/>
    <w:rsid w:val="00E80B1A"/>
    <w:rsid w:val="00E86E27"/>
    <w:rsid w:val="00E924F2"/>
    <w:rsid w:val="00E96E7D"/>
    <w:rsid w:val="00E97221"/>
    <w:rsid w:val="00EA2FC8"/>
    <w:rsid w:val="00EB5EBC"/>
    <w:rsid w:val="00EC260A"/>
    <w:rsid w:val="00EC4674"/>
    <w:rsid w:val="00EC6A84"/>
    <w:rsid w:val="00EE2057"/>
    <w:rsid w:val="00F26918"/>
    <w:rsid w:val="00F324D9"/>
    <w:rsid w:val="00F40A03"/>
    <w:rsid w:val="00F46B33"/>
    <w:rsid w:val="00F47F3F"/>
    <w:rsid w:val="00F577B4"/>
    <w:rsid w:val="00F61A45"/>
    <w:rsid w:val="00F956A3"/>
    <w:rsid w:val="00FA2EA7"/>
    <w:rsid w:val="00FB00CC"/>
    <w:rsid w:val="00FB274F"/>
    <w:rsid w:val="00FB2C82"/>
    <w:rsid w:val="00FC053B"/>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494&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494&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8E41BE-A1B5-4E04-8E73-F58E808F3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33</TotalTime>
  <Pages>4</Pages>
  <Words>1153</Words>
  <Characters>7480</Characters>
  <Application>Microsoft Office Word</Application>
  <DocSecurity>0</DocSecurity>
  <Lines>62</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Sima Nasri</cp:lastModifiedBy>
  <cp:revision>46</cp:revision>
  <cp:lastPrinted>2019-07-18T15:22:00Z</cp:lastPrinted>
  <dcterms:created xsi:type="dcterms:W3CDTF">2023-05-22T08:51:00Z</dcterms:created>
  <dcterms:modified xsi:type="dcterms:W3CDTF">2025-09-30T13:49:00Z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GrammarlyDocumentId">
    <vt:lpwstr>66a284e3-af1d-4584-8dc6-74cad64aeff5</vt:lpwstr>
  </property>
  <property fmtid="{D5CDD505-2E9C-101B-9397-08002B2CF9AE}" pid="4" name="MediaServiceImageTags">
    <vt:lpwstr/>
  </property>
</Properties>
</file>